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39" w:type="dxa"/>
        <w:tblInd w:w="1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70"/>
        <w:gridCol w:w="316"/>
        <w:gridCol w:w="1133"/>
        <w:gridCol w:w="1921"/>
        <w:gridCol w:w="773"/>
        <w:gridCol w:w="2126"/>
      </w:tblGrid>
      <w:tr w:rsidR="006E3CC8" w14:paraId="50DB0A6B" w14:textId="77777777" w:rsidTr="00805B4A"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3C111F6" w14:textId="77777777" w:rsidR="006E3CC8" w:rsidRPr="006C52EE" w:rsidRDefault="00B310BE" w:rsidP="00805B4A">
            <w:pPr>
              <w:ind w:right="6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Avsender</w:t>
            </w:r>
          </w:p>
        </w:tc>
      </w:tr>
      <w:tr w:rsidR="00B310BE" w14:paraId="25D98DDF" w14:textId="77777777" w:rsidTr="00704F81">
        <w:trPr>
          <w:trHeight w:val="406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E2B950A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 w:rsidRPr="00DB2FCA">
              <w:rPr>
                <w:rFonts w:ascii="Calibri" w:hAnsi="Calibri"/>
                <w:sz w:val="16"/>
                <w:szCs w:val="16"/>
              </w:rPr>
              <w:t>Kunde</w:t>
            </w:r>
            <w:r>
              <w:rPr>
                <w:rFonts w:ascii="Calibri" w:hAnsi="Calibri"/>
                <w:sz w:val="16"/>
                <w:szCs w:val="16"/>
              </w:rPr>
              <w:t>nr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6901AF98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A49F1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Kontaktperson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05B34F5D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F847BA" w14:textId="77777777" w:rsidR="00B310BE" w:rsidRDefault="00B310BE" w:rsidP="00B310BE">
            <w:pPr>
              <w:rPr>
                <w:rFonts w:ascii="Calibri" w:hAnsi="Calibri"/>
                <w:b/>
                <w:color w:val="FF0000"/>
                <w:sz w:val="16"/>
                <w:szCs w:val="16"/>
              </w:rPr>
            </w:pPr>
            <w:r w:rsidRPr="00704F81">
              <w:rPr>
                <w:rFonts w:ascii="Calibri" w:hAnsi="Calibri"/>
                <w:b/>
                <w:color w:val="FF0000"/>
                <w:szCs w:val="16"/>
              </w:rPr>
              <w:t>RMA Nr:</w:t>
            </w:r>
            <w:r w:rsidRPr="00704F81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 </w:t>
            </w:r>
          </w:p>
          <w:p w14:paraId="31E47E99" w14:textId="77777777" w:rsidR="00704F81" w:rsidRPr="00704F81" w:rsidRDefault="00704F81" w:rsidP="00B310BE">
            <w:pPr>
              <w:rPr>
                <w:rFonts w:ascii="Calibri" w:hAnsi="Calibri"/>
                <w:b/>
                <w:color w:val="FF0000"/>
                <w:sz w:val="24"/>
                <w:szCs w:val="16"/>
              </w:rPr>
            </w:pPr>
          </w:p>
        </w:tc>
      </w:tr>
      <w:tr w:rsidR="00B310BE" w14:paraId="0C9218B9" w14:textId="77777777" w:rsidTr="00704F81">
        <w:trPr>
          <w:trHeight w:val="404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6247922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Kundenavn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6047CE03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73FED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E-post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3A1C4416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6CC36D" w14:textId="77777777" w:rsidR="00B310BE" w:rsidRPr="00B310BE" w:rsidRDefault="00B310BE" w:rsidP="00805B4A">
            <w:pPr>
              <w:ind w:right="6"/>
              <w:rPr>
                <w:rFonts w:ascii="Calibri" w:hAnsi="Calibri"/>
              </w:rPr>
            </w:pPr>
          </w:p>
        </w:tc>
      </w:tr>
      <w:tr w:rsidR="00B310BE" w14:paraId="7347CF05" w14:textId="77777777" w:rsidTr="00704F81">
        <w:trPr>
          <w:trHeight w:val="404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CB28CD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Adresse</w:t>
            </w:r>
            <w:r w:rsidRPr="00DB2FCA">
              <w:rPr>
                <w:rFonts w:ascii="Calibri" w:hAnsi="Calibri"/>
                <w:sz w:val="16"/>
                <w:szCs w:val="16"/>
              </w:rPr>
              <w:t>:</w:t>
            </w:r>
          </w:p>
          <w:p w14:paraId="1BE93823" w14:textId="77777777" w:rsidR="00B310BE" w:rsidRPr="00DB2FCA" w:rsidRDefault="00B310BE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D1B4D43" w14:textId="77777777" w:rsidR="00B310BE" w:rsidRDefault="00B310BE" w:rsidP="00B310BE">
            <w:pPr>
              <w:ind w:right="6"/>
              <w:rPr>
                <w:rFonts w:ascii="Calibri" w:hAnsi="Calibri"/>
                <w:sz w:val="16"/>
                <w:szCs w:val="16"/>
              </w:rPr>
            </w:pPr>
            <w:r w:rsidRPr="00B310BE">
              <w:rPr>
                <w:rFonts w:ascii="Calibri" w:hAnsi="Calibri"/>
                <w:sz w:val="16"/>
                <w:szCs w:val="16"/>
              </w:rPr>
              <w:t>Telefon:</w:t>
            </w:r>
          </w:p>
          <w:p w14:paraId="7B6FE62B" w14:textId="77777777" w:rsidR="00704F81" w:rsidRPr="00704F81" w:rsidRDefault="00704F81" w:rsidP="00B310BE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DDEFDE" w14:textId="77777777" w:rsidR="00B310BE" w:rsidRPr="00B310BE" w:rsidRDefault="00704F81" w:rsidP="00B310BE">
            <w:pPr>
              <w:ind w:right="6"/>
              <w:rPr>
                <w:rFonts w:ascii="Calibri" w:hAnsi="Calibri"/>
              </w:rPr>
            </w:pPr>
            <w:r>
              <w:rPr>
                <w:rFonts w:ascii="Calibri" w:hAnsi="Calibri"/>
                <w:sz w:val="14"/>
              </w:rPr>
              <w:t>”</w:t>
            </w:r>
            <w:r w:rsidR="00B310BE" w:rsidRPr="00B310BE">
              <w:rPr>
                <w:rFonts w:ascii="Calibri" w:hAnsi="Calibri"/>
                <w:sz w:val="14"/>
              </w:rPr>
              <w:t>RMA Nr</w:t>
            </w:r>
            <w:r>
              <w:rPr>
                <w:rFonts w:ascii="Calibri" w:hAnsi="Calibri"/>
                <w:sz w:val="14"/>
              </w:rPr>
              <w:t>”</w:t>
            </w:r>
            <w:r w:rsidR="00B310BE" w:rsidRPr="00B310BE">
              <w:rPr>
                <w:rFonts w:ascii="Calibri" w:hAnsi="Calibri"/>
                <w:sz w:val="14"/>
              </w:rPr>
              <w:t xml:space="preserve"> er en </w:t>
            </w:r>
            <w:r w:rsidR="00B310BE">
              <w:rPr>
                <w:rFonts w:ascii="Calibri" w:hAnsi="Calibri"/>
                <w:sz w:val="14"/>
              </w:rPr>
              <w:t>godkjenningskode</w:t>
            </w:r>
            <w:r w:rsidR="00B310BE" w:rsidRPr="00B310BE">
              <w:rPr>
                <w:rFonts w:ascii="Calibri" w:hAnsi="Calibri"/>
                <w:sz w:val="14"/>
              </w:rPr>
              <w:t xml:space="preserve"> på</w:t>
            </w:r>
            <w:r w:rsidR="00B310BE">
              <w:rPr>
                <w:rFonts w:ascii="Calibri" w:hAnsi="Calibri"/>
                <w:sz w:val="14"/>
              </w:rPr>
              <w:t xml:space="preserve"> at retur a</w:t>
            </w:r>
            <w:r w:rsidR="009763E5">
              <w:rPr>
                <w:rFonts w:ascii="Calibri" w:hAnsi="Calibri"/>
                <w:sz w:val="14"/>
              </w:rPr>
              <w:t xml:space="preserve">v varen er godkjent. </w:t>
            </w:r>
            <w:r w:rsidR="00B310BE" w:rsidRPr="00B310BE">
              <w:rPr>
                <w:rFonts w:ascii="Calibri" w:hAnsi="Calibri"/>
                <w:sz w:val="14"/>
              </w:rPr>
              <w:t>Returer uten dette nummer vil ikke bli behandlet</w:t>
            </w:r>
            <w:r w:rsidR="00B310BE">
              <w:rPr>
                <w:rFonts w:ascii="Calibri" w:hAnsi="Calibri"/>
                <w:sz w:val="14"/>
              </w:rPr>
              <w:t>.</w:t>
            </w:r>
          </w:p>
        </w:tc>
      </w:tr>
      <w:tr w:rsidR="00B310BE" w14:paraId="348568EC" w14:textId="77777777" w:rsidTr="00704F81">
        <w:trPr>
          <w:trHeight w:val="404"/>
        </w:trPr>
        <w:tc>
          <w:tcPr>
            <w:tcW w:w="36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DDD593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Postnummer / Sted:</w:t>
            </w:r>
          </w:p>
          <w:p w14:paraId="6D572B76" w14:textId="77777777" w:rsidR="00704F81" w:rsidRPr="00704F81" w:rsidRDefault="00704F81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382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42B3D83" w14:textId="77777777" w:rsidR="00B310BE" w:rsidRDefault="00B310BE" w:rsidP="00805B4A">
            <w:pPr>
              <w:ind w:right="6"/>
              <w:rPr>
                <w:rFonts w:ascii="Calibri" w:hAnsi="Calibri"/>
                <w:sz w:val="16"/>
                <w:szCs w:val="16"/>
              </w:rPr>
            </w:pPr>
            <w:r w:rsidRPr="00B310BE">
              <w:rPr>
                <w:rFonts w:ascii="Calibri" w:hAnsi="Calibri"/>
                <w:sz w:val="16"/>
                <w:szCs w:val="16"/>
              </w:rPr>
              <w:t>Mobil:</w:t>
            </w:r>
          </w:p>
          <w:p w14:paraId="49E396F1" w14:textId="77777777" w:rsidR="00704F81" w:rsidRPr="00704F81" w:rsidRDefault="00704F81" w:rsidP="00805B4A">
            <w:pPr>
              <w:ind w:right="6"/>
              <w:rPr>
                <w:rFonts w:ascii="Calibri" w:hAnsi="Calibri"/>
                <w:szCs w:val="16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278E9" w14:textId="77777777" w:rsidR="00B310BE" w:rsidRPr="00B310BE" w:rsidRDefault="00B310BE" w:rsidP="00805B4A">
            <w:pPr>
              <w:ind w:right="6"/>
              <w:rPr>
                <w:rFonts w:ascii="Calibri" w:hAnsi="Calibri"/>
              </w:rPr>
            </w:pPr>
          </w:p>
        </w:tc>
      </w:tr>
      <w:tr w:rsidR="006E3CC8" w14:paraId="75FE6015" w14:textId="77777777" w:rsidTr="00805B4A"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D16FD3F" w14:textId="77777777" w:rsidR="006E3CC8" w:rsidRPr="006C52EE" w:rsidRDefault="00B310BE" w:rsidP="00805B4A">
            <w:pPr>
              <w:ind w:right="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lang w:val="en-GB"/>
              </w:rPr>
              <w:t>HVORFØR ØNSKES VAREN RETURNERT ?</w:t>
            </w:r>
          </w:p>
        </w:tc>
      </w:tr>
      <w:tr w:rsidR="009763E5" w14:paraId="3D3011CB" w14:textId="77777777" w:rsidTr="00704F81">
        <w:tc>
          <w:tcPr>
            <w:tcW w:w="48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8EBC2" w14:textId="77777777" w:rsidR="009763E5" w:rsidRPr="006C52EE" w:rsidRDefault="009763E5" w:rsidP="00805B4A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 w:rsidRPr="006C52EE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>Feil på vare</w:t>
            </w:r>
          </w:p>
          <w:p w14:paraId="63393B21" w14:textId="77777777" w:rsidR="009763E5" w:rsidRPr="006C52EE" w:rsidRDefault="009763E5" w:rsidP="00805B4A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 w:rsidRPr="006C52E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Skadet vare</w:t>
            </w:r>
          </w:p>
          <w:p w14:paraId="259E5009" w14:textId="77777777" w:rsidR="009763E5" w:rsidRDefault="009763E5" w:rsidP="00805B4A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>
              <w:rPr>
                <w:rFonts w:ascii="Calibri" w:hAnsi="Calibri"/>
              </w:rPr>
              <w:t xml:space="preserve">  Feil ved leveranse</w:t>
            </w:r>
          </w:p>
          <w:p w14:paraId="45712417" w14:textId="77777777" w:rsidR="009763E5" w:rsidRDefault="009763E5" w:rsidP="009763E5">
            <w:pPr>
              <w:ind w:right="6"/>
              <w:rPr>
                <w:rFonts w:ascii="Calibri" w:hAnsi="Calibri"/>
              </w:rPr>
            </w:pPr>
            <w:r w:rsidRPr="006C52EE">
              <w:rPr>
                <w:rFonts w:ascii="Calibri" w:hAnsi="Calibri"/>
              </w:rPr>
              <w:sym w:font="Symbol" w:char="F09A"/>
            </w:r>
            <w:r>
              <w:rPr>
                <w:rFonts w:ascii="Calibri" w:hAnsi="Calibri"/>
              </w:rPr>
              <w:t xml:space="preserve">  Etter avtale med Simarud Electronic AS</w:t>
            </w:r>
          </w:p>
        </w:tc>
        <w:tc>
          <w:tcPr>
            <w:tcW w:w="48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25063" w14:textId="77777777" w:rsidR="009763E5" w:rsidRPr="006C52EE" w:rsidRDefault="009763E5" w:rsidP="00805B4A">
            <w:pPr>
              <w:ind w:right="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Hevdes garanti </w:t>
            </w:r>
            <w:r w:rsidR="00704F81">
              <w:rPr>
                <w:rFonts w:ascii="Calibri" w:hAnsi="Calibri"/>
              </w:rPr>
              <w:t>?</w:t>
            </w:r>
            <w:r>
              <w:rPr>
                <w:rFonts w:ascii="Calibri" w:hAnsi="Calibri"/>
              </w:rPr>
              <w:t xml:space="preserve">    (Ja / Nei)</w:t>
            </w:r>
          </w:p>
          <w:p w14:paraId="4252AB20" w14:textId="77777777" w:rsidR="009763E5" w:rsidRDefault="009763E5" w:rsidP="00B310BE">
            <w:pPr>
              <w:ind w:right="6"/>
              <w:rPr>
                <w:rFonts w:ascii="Calibri" w:hAnsi="Calibri"/>
              </w:rPr>
            </w:pPr>
          </w:p>
          <w:p w14:paraId="787BB733" w14:textId="77777777" w:rsidR="009763E5" w:rsidRPr="006C52EE" w:rsidRDefault="009763E5" w:rsidP="00B310BE">
            <w:pPr>
              <w:ind w:right="6"/>
              <w:rPr>
                <w:rFonts w:ascii="Calibri" w:hAnsi="Calibri"/>
              </w:rPr>
            </w:pPr>
          </w:p>
        </w:tc>
      </w:tr>
      <w:tr w:rsidR="006E3CC8" w14:paraId="1C6975E8" w14:textId="77777777" w:rsidTr="00805B4A"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782772BB" w14:textId="77777777" w:rsidR="006E3CC8" w:rsidRPr="00B310BE" w:rsidRDefault="006E3CC8" w:rsidP="00805B4A">
            <w:pPr>
              <w:ind w:right="6"/>
              <w:rPr>
                <w:rFonts w:ascii="Calibri" w:hAnsi="Calibri"/>
                <w:b/>
                <w:sz w:val="24"/>
              </w:rPr>
            </w:pPr>
            <w:r w:rsidRPr="00B310BE">
              <w:rPr>
                <w:rFonts w:ascii="Calibri" w:hAnsi="Calibri"/>
              </w:rPr>
              <w:t>BESKRIVELSE</w:t>
            </w:r>
            <w:r w:rsidR="00B310BE" w:rsidRPr="00B310BE">
              <w:rPr>
                <w:rFonts w:ascii="Calibri" w:hAnsi="Calibri"/>
              </w:rPr>
              <w:t xml:space="preserve"> AV ÅRSAK TIL RETUR</w:t>
            </w:r>
            <w:r w:rsidR="009763E5">
              <w:rPr>
                <w:rFonts w:ascii="Calibri" w:hAnsi="Calibri"/>
              </w:rPr>
              <w:t xml:space="preserve">  (hva er feil?)</w:t>
            </w:r>
          </w:p>
        </w:tc>
      </w:tr>
      <w:tr w:rsidR="006E3CC8" w14:paraId="52A4E3E5" w14:textId="77777777" w:rsidTr="009763E5">
        <w:trPr>
          <w:trHeight w:val="7920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D166E" w14:textId="77777777" w:rsidR="00B0613A" w:rsidRDefault="00B0613A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</w:p>
          <w:p w14:paraId="00B248F1" w14:textId="77777777" w:rsidR="00B310BE" w:rsidRPr="006E3CC8" w:rsidRDefault="00B310BE" w:rsidP="009763E5">
            <w:pPr>
              <w:ind w:right="6"/>
              <w:rPr>
                <w:rFonts w:ascii="Calibri" w:hAnsi="Calibri"/>
              </w:rPr>
            </w:pPr>
          </w:p>
        </w:tc>
      </w:tr>
      <w:tr w:rsidR="006C52EE" w14:paraId="48B2BFC3" w14:textId="77777777" w:rsidTr="00805B4A">
        <w:trPr>
          <w:trHeight w:val="1111"/>
        </w:trPr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1AC7B7B0" w14:textId="77777777" w:rsidR="006A0EB9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 xml:space="preserve">Dette skjema </w:t>
            </w:r>
            <w:r w:rsidR="00476BCE">
              <w:rPr>
                <w:rFonts w:ascii="Calibri" w:hAnsi="Calibri"/>
                <w:b w:val="0"/>
              </w:rPr>
              <w:t>(</w:t>
            </w:r>
            <w:r>
              <w:rPr>
                <w:rFonts w:ascii="Calibri" w:hAnsi="Calibri"/>
                <w:b w:val="0"/>
              </w:rPr>
              <w:t>i utfylt stand</w:t>
            </w:r>
            <w:r w:rsidR="00476BCE">
              <w:rPr>
                <w:rFonts w:ascii="Calibri" w:hAnsi="Calibri"/>
                <w:b w:val="0"/>
              </w:rPr>
              <w:t>)</w:t>
            </w:r>
            <w:r>
              <w:rPr>
                <w:rFonts w:ascii="Calibri" w:hAnsi="Calibri"/>
                <w:b w:val="0"/>
              </w:rPr>
              <w:t xml:space="preserve"> skal følge varer som returneres Simarud Electronic AS </w:t>
            </w:r>
            <w:r w:rsidR="009763E5">
              <w:rPr>
                <w:rFonts w:ascii="Calibri" w:hAnsi="Calibri"/>
                <w:b w:val="0"/>
              </w:rPr>
              <w:t>(</w:t>
            </w:r>
            <w:r>
              <w:rPr>
                <w:rFonts w:ascii="Calibri" w:hAnsi="Calibri"/>
                <w:b w:val="0"/>
              </w:rPr>
              <w:t>uansett årsak</w:t>
            </w:r>
            <w:r w:rsidR="009763E5">
              <w:rPr>
                <w:rFonts w:ascii="Calibri" w:hAnsi="Calibri"/>
                <w:b w:val="0"/>
              </w:rPr>
              <w:t>)</w:t>
            </w:r>
            <w:r>
              <w:rPr>
                <w:rFonts w:ascii="Calibri" w:hAnsi="Calibri"/>
                <w:b w:val="0"/>
              </w:rPr>
              <w:t>.</w:t>
            </w:r>
          </w:p>
          <w:p w14:paraId="7ADEA4AA" w14:textId="77777777" w:rsidR="009763E5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 xml:space="preserve">Kopi av faktura / pakkseddel e.l </w:t>
            </w:r>
            <w:r w:rsidR="009763E5">
              <w:rPr>
                <w:rFonts w:ascii="Calibri" w:hAnsi="Calibri"/>
                <w:b w:val="0"/>
              </w:rPr>
              <w:t>må følge varen</w:t>
            </w:r>
            <w:r>
              <w:rPr>
                <w:rFonts w:ascii="Calibri" w:hAnsi="Calibri"/>
                <w:b w:val="0"/>
              </w:rPr>
              <w:t>, dersom returen skal behandles som en garantisak.</w:t>
            </w:r>
            <w:r w:rsidR="009763E5">
              <w:rPr>
                <w:rFonts w:ascii="Calibri" w:hAnsi="Calibri"/>
                <w:b w:val="0"/>
              </w:rPr>
              <w:t xml:space="preserve"> </w:t>
            </w:r>
          </w:p>
          <w:p w14:paraId="4A6003C5" w14:textId="77777777" w:rsidR="00B310BE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Alle returer skal godkjennes av Simarud Electronic AS</w:t>
            </w:r>
            <w:r w:rsidR="009763E5">
              <w:rPr>
                <w:rFonts w:ascii="Calibri" w:hAnsi="Calibri"/>
                <w:b w:val="0"/>
              </w:rPr>
              <w:t>. Dette gjøres ved at det utstedes et ”</w:t>
            </w:r>
            <w:r>
              <w:rPr>
                <w:rFonts w:ascii="Calibri" w:hAnsi="Calibri"/>
                <w:b w:val="0"/>
              </w:rPr>
              <w:t>RMA-Nr</w:t>
            </w:r>
            <w:r w:rsidR="009763E5">
              <w:rPr>
                <w:rFonts w:ascii="Calibri" w:hAnsi="Calibri"/>
                <w:b w:val="0"/>
              </w:rPr>
              <w:t>”</w:t>
            </w:r>
            <w:r>
              <w:rPr>
                <w:rFonts w:ascii="Calibri" w:hAnsi="Calibri"/>
                <w:b w:val="0"/>
              </w:rPr>
              <w:t xml:space="preserve"> som bes ført opp i</w:t>
            </w:r>
            <w:r w:rsidR="009763E5">
              <w:rPr>
                <w:rFonts w:ascii="Calibri" w:hAnsi="Calibri"/>
                <w:b w:val="0"/>
              </w:rPr>
              <w:t xml:space="preserve"> rubrikk øverst i høyre hjørne på dette skjema.</w:t>
            </w:r>
            <w:r w:rsidR="003D169C">
              <w:rPr>
                <w:rFonts w:ascii="Calibri" w:hAnsi="Calibri"/>
                <w:b w:val="0"/>
              </w:rPr>
              <w:t xml:space="preserve"> Skjemaet er gyldig i 60 dager fra det utstedes RMA-nummer.</w:t>
            </w:r>
          </w:p>
          <w:p w14:paraId="607D79B3" w14:textId="77777777" w:rsidR="00B310BE" w:rsidRDefault="009763E5" w:rsidP="009763E5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 xml:space="preserve">Avtale om retur gjøres ved henvendelse til oss </w:t>
            </w:r>
            <w:r w:rsidR="00B310BE">
              <w:rPr>
                <w:rFonts w:ascii="Calibri" w:hAnsi="Calibri"/>
                <w:b w:val="0"/>
              </w:rPr>
              <w:t>på tlf 64 91 80 80 eller post@simarud.no</w:t>
            </w:r>
          </w:p>
        </w:tc>
      </w:tr>
      <w:tr w:rsidR="00B0613A" w14:paraId="6AF97AEF" w14:textId="77777777" w:rsidTr="00805B4A">
        <w:trPr>
          <w:trHeight w:val="460"/>
        </w:trPr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37FB9" w14:textId="77777777" w:rsidR="00B0613A" w:rsidRDefault="00B0613A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  <w:r w:rsidRPr="00B0613A">
              <w:rPr>
                <w:rFonts w:ascii="Calibri" w:hAnsi="Calibri"/>
                <w:b w:val="0"/>
                <w:sz w:val="16"/>
                <w:szCs w:val="16"/>
              </w:rPr>
              <w:t>Dato:</w:t>
            </w:r>
          </w:p>
          <w:p w14:paraId="45F7948E" w14:textId="77777777" w:rsidR="00B0613A" w:rsidRPr="00B0613A" w:rsidRDefault="00B0613A" w:rsidP="009C433B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33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AD5D7" w14:textId="77777777" w:rsidR="00B0613A" w:rsidRDefault="00B0613A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  <w:r w:rsidRPr="00B0613A">
              <w:rPr>
                <w:rFonts w:ascii="Calibri" w:hAnsi="Calibri"/>
                <w:b w:val="0"/>
                <w:sz w:val="16"/>
                <w:szCs w:val="16"/>
              </w:rPr>
              <w:t>Signatur</w:t>
            </w:r>
            <w:r w:rsidR="00B310BE">
              <w:rPr>
                <w:rFonts w:ascii="Calibri" w:hAnsi="Calibri"/>
                <w:b w:val="0"/>
                <w:sz w:val="16"/>
                <w:szCs w:val="16"/>
              </w:rPr>
              <w:t xml:space="preserve"> Avsender</w:t>
            </w:r>
            <w:r w:rsidRPr="00B0613A">
              <w:rPr>
                <w:rFonts w:ascii="Calibri" w:hAnsi="Calibri"/>
                <w:b w:val="0"/>
                <w:sz w:val="16"/>
                <w:szCs w:val="16"/>
              </w:rPr>
              <w:t>:</w:t>
            </w:r>
          </w:p>
          <w:p w14:paraId="28BA732C" w14:textId="77777777" w:rsidR="00C358A9" w:rsidRPr="00B0613A" w:rsidRDefault="00C358A9" w:rsidP="009C433B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</w:p>
        </w:tc>
        <w:tc>
          <w:tcPr>
            <w:tcW w:w="28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3E11F33" w14:textId="77777777" w:rsidR="00C358A9" w:rsidRDefault="00B310BE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16"/>
                <w:szCs w:val="16"/>
              </w:rPr>
            </w:pPr>
            <w:r>
              <w:rPr>
                <w:rFonts w:ascii="Calibri" w:hAnsi="Calibri"/>
                <w:b w:val="0"/>
                <w:sz w:val="16"/>
                <w:szCs w:val="16"/>
              </w:rPr>
              <w:t>Mottatt av Simarud</w:t>
            </w:r>
            <w:r w:rsidR="00B0613A" w:rsidRPr="00B0613A">
              <w:rPr>
                <w:rFonts w:ascii="Calibri" w:hAnsi="Calibri"/>
                <w:b w:val="0"/>
                <w:sz w:val="16"/>
                <w:szCs w:val="16"/>
              </w:rPr>
              <w:t>:</w:t>
            </w:r>
          </w:p>
          <w:p w14:paraId="3E76B48E" w14:textId="77777777" w:rsidR="00C358A9" w:rsidRPr="00C358A9" w:rsidRDefault="00C358A9" w:rsidP="00805B4A">
            <w:pPr>
              <w:pStyle w:val="Uformell2"/>
              <w:spacing w:before="0" w:after="0"/>
              <w:ind w:right="6"/>
              <w:rPr>
                <w:rFonts w:ascii="Calibri" w:hAnsi="Calibri"/>
                <w:b w:val="0"/>
                <w:sz w:val="32"/>
                <w:szCs w:val="16"/>
              </w:rPr>
            </w:pPr>
          </w:p>
        </w:tc>
      </w:tr>
    </w:tbl>
    <w:p w14:paraId="7FEE0A5F" w14:textId="77777777" w:rsidR="00AA5FA7" w:rsidRPr="006E3CC8" w:rsidRDefault="00AA5FA7" w:rsidP="00805B4A">
      <w:pPr>
        <w:ind w:right="6"/>
      </w:pPr>
    </w:p>
    <w:sectPr w:rsidR="00AA5FA7" w:rsidRPr="006E3CC8" w:rsidSect="00805B4A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07" w:h="16840" w:code="9"/>
      <w:pgMar w:top="236" w:right="992" w:bottom="850" w:left="1411" w:header="301" w:footer="461" w:gutter="0"/>
      <w:pgNumType w:start="1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F8E4B" w14:textId="77777777" w:rsidR="00863DE4" w:rsidRDefault="00863DE4">
      <w:r>
        <w:separator/>
      </w:r>
    </w:p>
  </w:endnote>
  <w:endnote w:type="continuationSeparator" w:id="0">
    <w:p w14:paraId="189C7A58" w14:textId="77777777" w:rsidR="00863DE4" w:rsidRDefault="0086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050EF1-3324-432C-A393-2BD4F2283052}"/>
    <w:embedBold r:id="rId2" w:fontKey="{8A03D7F1-C1AB-438E-8E2A-15B552B5C4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E75C73A-5043-4443-92E1-FB577BE3C660}"/>
    <w:embedBold r:id="rId4" w:fontKey="{BBD2F486-9240-49C6-9873-03B500D2FE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CA072" w14:textId="77777777" w:rsidR="00704F81" w:rsidRPr="00AA5FA7" w:rsidRDefault="00704F81">
    <w:pPr>
      <w:pStyle w:val="Bunntekst"/>
      <w:pBdr>
        <w:top w:val="single" w:sz="4" w:space="1" w:color="auto"/>
      </w:pBdr>
      <w:rPr>
        <w:rFonts w:ascii="Helvetica" w:hAnsi="Helvetica"/>
      </w:rPr>
    </w:pPr>
    <w:r w:rsidRPr="00AA5FA7">
      <w:rPr>
        <w:rFonts w:ascii="Helvetica" w:hAnsi="Helvetica"/>
      </w:rPr>
      <w:fldChar w:fldCharType="begin"/>
    </w:r>
    <w:r w:rsidRPr="00AA5FA7">
      <w:rPr>
        <w:rFonts w:ascii="Helvetica" w:hAnsi="Helvetica"/>
      </w:rPr>
      <w:instrText xml:space="preserve"> REF EKPrintMerke \* MERGEFORMAT </w:instrText>
    </w:r>
    <w:r w:rsidRPr="00AA5FA7">
      <w:rPr>
        <w:rFonts w:ascii="Helvetica" w:hAnsi="Helvetica"/>
      </w:rPr>
      <w:fldChar w:fldCharType="separate"/>
    </w:r>
    <w:r w:rsidR="00863DE4" w:rsidRPr="00863DE4">
      <w:rPr>
        <w:rFonts w:ascii="Helvetica" w:hAnsi="Helvetica"/>
        <w:color w:val="000080"/>
      </w:rPr>
      <w:t xml:space="preserve">Utskrift: </w:t>
    </w:r>
    <w:r w:rsidR="00863DE4" w:rsidRPr="00863DE4">
      <w:rPr>
        <w:rFonts w:ascii="Helvetica" w:hAnsi="Helvetica"/>
        <w:color w:val="000080"/>
      </w:rPr>
      <w:t>18.02.2011 15:</w:t>
    </w:r>
    <w:r w:rsidR="00863DE4" w:rsidRPr="00863DE4">
      <w:rPr>
        <w:rFonts w:ascii="Helvetica" w:hAnsi="Helvetica"/>
        <w:noProof/>
        <w:color w:val="000080"/>
      </w:rPr>
      <w:t>49</w:t>
    </w:r>
    <w:r w:rsidR="00863DE4" w:rsidRPr="00863DE4">
      <w:rPr>
        <w:rFonts w:ascii="Helvetica" w:hAnsi="Helvetica"/>
        <w:noProof/>
        <w:color w:val="000080"/>
      </w:rPr>
      <w:t xml:space="preserve"> </w:t>
    </w:r>
    <w:r w:rsidRPr="00AA5FA7">
      <w:rPr>
        <w:rFonts w:ascii="Helvetica" w:hAnsi="Helvetic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F737" w14:textId="77777777" w:rsidR="00704F81" w:rsidRDefault="00704F81">
    <w:pPr>
      <w:pStyle w:val="Bunntekst"/>
      <w:pBdr>
        <w:top w:val="single" w:sz="4" w:space="1" w:color="auto"/>
      </w:pBdr>
    </w:pPr>
    <w:bookmarkStart w:id="3" w:name="EKPrintMerke"/>
    <w:r>
      <w:rPr>
        <w:color w:val="000080"/>
      </w:rPr>
      <w:t xml:space="preserve">Utskrift: </w:t>
    </w:r>
    <w:r>
      <w:rPr>
        <w:color w:val="000080"/>
      </w:rPr>
      <w:fldChar w:fldCharType="begin"/>
    </w:r>
    <w:r>
      <w:rPr>
        <w:color w:val="000080"/>
      </w:rPr>
      <w:instrText xml:space="preserve"> PRINTDATE  \@ "dd.MM.yyyy HH:mm"  \* MERGEFORMAT </w:instrText>
    </w:r>
    <w:r>
      <w:rPr>
        <w:color w:val="000080"/>
      </w:rPr>
      <w:fldChar w:fldCharType="separate"/>
    </w:r>
    <w:r w:rsidR="00863DE4">
      <w:rPr>
        <w:noProof/>
        <w:color w:val="000080"/>
      </w:rPr>
      <w:t>18.02.2011 15:49</w:t>
    </w:r>
    <w:r>
      <w:rPr>
        <w:color w:val="000080"/>
      </w:rPr>
      <w:fldChar w:fldCharType="end"/>
    </w:r>
    <w:r>
      <w:rPr>
        <w:color w:val="000080"/>
      </w:rPr>
      <w:t xml:space="preserve"> 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AE229" w14:textId="77777777" w:rsidR="00863DE4" w:rsidRDefault="00863DE4">
      <w:r>
        <w:separator/>
      </w:r>
    </w:p>
  </w:footnote>
  <w:footnote w:type="continuationSeparator" w:id="0">
    <w:p w14:paraId="5E60FA4F" w14:textId="77777777" w:rsidR="00863DE4" w:rsidRDefault="00863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6970" w14:textId="77777777" w:rsidR="00704F81" w:rsidRDefault="00704F81">
    <w:pPr>
      <w:pStyle w:val="Topptekst"/>
    </w:pPr>
  </w:p>
  <w:tbl>
    <w:tblPr>
      <w:tblW w:w="9530" w:type="dxa"/>
      <w:tblInd w:w="71" w:type="dxa"/>
      <w:tblBorders>
        <w:top w:val="single" w:sz="12" w:space="0" w:color="808080"/>
        <w:left w:val="single" w:sz="12" w:space="0" w:color="auto"/>
        <w:bottom w:val="single" w:sz="12" w:space="0" w:color="808080"/>
        <w:right w:val="single" w:sz="12" w:space="0" w:color="auto"/>
        <w:insideH w:val="single" w:sz="6" w:space="0" w:color="808080"/>
        <w:insideV w:val="single" w:sz="6" w:space="0" w:color="808080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85"/>
      <w:gridCol w:w="7254"/>
      <w:gridCol w:w="1991"/>
    </w:tblGrid>
    <w:tr w:rsidR="00704F81" w:rsidRPr="00DA7852" w14:paraId="741BD4AE" w14:textId="77777777" w:rsidTr="00B310BE">
      <w:tblPrEx>
        <w:tblCellMar>
          <w:top w:w="0" w:type="dxa"/>
          <w:bottom w:w="0" w:type="dxa"/>
        </w:tblCellMar>
      </w:tblPrEx>
      <w:trPr>
        <w:cantSplit/>
        <w:trHeight w:val="946"/>
      </w:trPr>
      <w:tc>
        <w:tcPr>
          <w:tcW w:w="285" w:type="dxa"/>
          <w:tcBorders>
            <w:top w:val="single" w:sz="12" w:space="0" w:color="auto"/>
            <w:bottom w:val="single" w:sz="6" w:space="0" w:color="auto"/>
            <w:right w:val="nil"/>
          </w:tcBorders>
        </w:tcPr>
        <w:p w14:paraId="05AFB579" w14:textId="77777777" w:rsidR="00704F81" w:rsidRDefault="00704F81" w:rsidP="00396603">
          <w:pPr>
            <w:spacing w:before="120" w:after="120"/>
            <w:ind w:right="118"/>
            <w:jc w:val="center"/>
            <w:rPr>
              <w:b/>
              <w:sz w:val="28"/>
            </w:rPr>
          </w:pPr>
        </w:p>
      </w:tc>
      <w:tc>
        <w:tcPr>
          <w:tcW w:w="7254" w:type="dxa"/>
          <w:tcBorders>
            <w:top w:val="single" w:sz="12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40D196E2" w14:textId="6124868E" w:rsidR="00704F81" w:rsidRDefault="00863DE4" w:rsidP="00396603">
          <w:pPr>
            <w:ind w:right="118"/>
            <w:rPr>
              <w:color w:val="0070C0"/>
            </w:rPr>
          </w:pPr>
          <w:r w:rsidRPr="0059635F">
            <w:rPr>
              <w:noProof/>
              <w:color w:val="0070C0"/>
            </w:rPr>
            <w:drawing>
              <wp:inline distT="0" distB="0" distL="0" distR="0" wp14:anchorId="60382CF1" wp14:editId="750F25A8">
                <wp:extent cx="1844040" cy="426720"/>
                <wp:effectExtent l="0" t="0" r="0" b="0"/>
                <wp:docPr id="1" name="Bil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04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3963138" w14:textId="77777777" w:rsidR="00704F81" w:rsidRPr="0059635F" w:rsidRDefault="00704F81" w:rsidP="00396603">
          <w:pPr>
            <w:ind w:right="118"/>
            <w:jc w:val="center"/>
            <w:rPr>
              <w:rFonts w:ascii="Helvetica" w:hAnsi="Helvetica"/>
              <w:b/>
              <w:sz w:val="28"/>
            </w:rPr>
          </w:pPr>
          <w:r w:rsidRPr="0059635F">
            <w:rPr>
              <w:rFonts w:ascii="Helvetica" w:hAnsi="Helvetica"/>
              <w:b/>
              <w:color w:val="0070C0"/>
              <w:sz w:val="36"/>
            </w:rPr>
            <w:t>SIMARUD ELECTRONIC AS</w:t>
          </w:r>
        </w:p>
      </w:tc>
      <w:tc>
        <w:tcPr>
          <w:tcW w:w="1991" w:type="dxa"/>
          <w:tcBorders>
            <w:top w:val="single" w:sz="12" w:space="0" w:color="auto"/>
            <w:left w:val="nil"/>
            <w:bottom w:val="single" w:sz="6" w:space="0" w:color="auto"/>
          </w:tcBorders>
          <w:vAlign w:val="center"/>
        </w:tcPr>
        <w:p w14:paraId="73EB185E" w14:textId="77777777" w:rsidR="00704F81" w:rsidRPr="0059635F" w:rsidRDefault="00704F81" w:rsidP="00396603">
          <w:pPr>
            <w:spacing w:before="180" w:after="120"/>
            <w:rPr>
              <w:rFonts w:ascii="Helvetica" w:hAnsi="Helvetica"/>
              <w:sz w:val="16"/>
            </w:rPr>
          </w:pPr>
          <w:r w:rsidRPr="0059635F">
            <w:rPr>
              <w:rFonts w:ascii="Helvetica" w:hAnsi="Helvetica"/>
              <w:sz w:val="16"/>
            </w:rPr>
            <w:t xml:space="preserve">Dok.id.: </w:t>
          </w:r>
        </w:p>
        <w:p w14:paraId="1D12C4FD" w14:textId="77777777" w:rsidR="00704F81" w:rsidRPr="00DA7852" w:rsidRDefault="00704F81" w:rsidP="001140BE">
          <w:pPr>
            <w:spacing w:before="180" w:after="120"/>
            <w:rPr>
              <w:rFonts w:ascii="Helvetica" w:hAnsi="Helvetica"/>
              <w:b/>
              <w:color w:val="0070C0"/>
            </w:rPr>
          </w:pPr>
          <w:r w:rsidRPr="00DA7852">
            <w:rPr>
              <w:rFonts w:ascii="Helvetica" w:hAnsi="Helvetica"/>
              <w:b/>
              <w:color w:val="0070C0"/>
              <w:sz w:val="28"/>
            </w:rPr>
            <w:t>SE-</w:t>
          </w:r>
          <w:r>
            <w:rPr>
              <w:rFonts w:ascii="Helvetica" w:hAnsi="Helvetica"/>
              <w:b/>
              <w:color w:val="0070C0"/>
              <w:sz w:val="28"/>
            </w:rPr>
            <w:t>1118</w:t>
          </w:r>
        </w:p>
      </w:tc>
    </w:tr>
    <w:tr w:rsidR="00704F81" w:rsidRPr="00DA7852" w14:paraId="200A3333" w14:textId="77777777" w:rsidTr="00B310BE">
      <w:tblPrEx>
        <w:tblCellMar>
          <w:top w:w="0" w:type="dxa"/>
          <w:bottom w:w="0" w:type="dxa"/>
        </w:tblCellMar>
      </w:tblPrEx>
      <w:trPr>
        <w:cantSplit/>
        <w:trHeight w:val="385"/>
      </w:trPr>
      <w:tc>
        <w:tcPr>
          <w:tcW w:w="7539" w:type="dxa"/>
          <w:gridSpan w:val="2"/>
          <w:tcBorders>
            <w:top w:val="single" w:sz="6" w:space="0" w:color="auto"/>
            <w:bottom w:val="single" w:sz="6" w:space="0" w:color="auto"/>
            <w:right w:val="single" w:sz="6" w:space="0" w:color="auto"/>
          </w:tcBorders>
        </w:tcPr>
        <w:p w14:paraId="6ABB0EF2" w14:textId="77777777" w:rsidR="00704F81" w:rsidRPr="00DA7852" w:rsidRDefault="00704F81" w:rsidP="006E3CC8">
          <w:pPr>
            <w:spacing w:before="80" w:after="80"/>
            <w:rPr>
              <w:rFonts w:ascii="Helvetica" w:hAnsi="Helvetica"/>
              <w:b/>
              <w:color w:val="0070C0"/>
            </w:rPr>
          </w:pPr>
          <w:r>
            <w:rPr>
              <w:rFonts w:ascii="Helvetica" w:hAnsi="Helvetica"/>
              <w:b/>
              <w:color w:val="0070C0"/>
            </w:rPr>
            <w:t>RMA – Retur skjema for defekt/skadet vare</w:t>
          </w:r>
        </w:p>
      </w:tc>
      <w:tc>
        <w:tcPr>
          <w:tcW w:w="1991" w:type="dxa"/>
          <w:tcBorders>
            <w:top w:val="single" w:sz="6" w:space="0" w:color="auto"/>
            <w:left w:val="nil"/>
            <w:bottom w:val="single" w:sz="6" w:space="0" w:color="auto"/>
          </w:tcBorders>
        </w:tcPr>
        <w:p w14:paraId="25393DF2" w14:textId="77777777" w:rsidR="00704F81" w:rsidRPr="00DA7852" w:rsidRDefault="00704F81" w:rsidP="00396603">
          <w:pPr>
            <w:spacing w:before="80" w:after="80"/>
            <w:rPr>
              <w:rFonts w:ascii="Helvetica" w:hAnsi="Helvetica"/>
              <w:color w:val="0070C0"/>
            </w:rPr>
          </w:pPr>
        </w:p>
      </w:tc>
    </w:tr>
  </w:tbl>
  <w:p w14:paraId="425AED8A" w14:textId="77777777" w:rsidR="00704F81" w:rsidRPr="0086400B" w:rsidRDefault="00704F81" w:rsidP="0086400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7" w:type="dxa"/>
      <w:tblInd w:w="71" w:type="dxa"/>
      <w:tblBorders>
        <w:top w:val="single" w:sz="12" w:space="0" w:color="808080"/>
        <w:left w:val="single" w:sz="12" w:space="0" w:color="auto"/>
        <w:bottom w:val="single" w:sz="12" w:space="0" w:color="808080"/>
        <w:right w:val="single" w:sz="12" w:space="0" w:color="auto"/>
        <w:insideH w:val="single" w:sz="6" w:space="0" w:color="808080"/>
        <w:insideV w:val="single" w:sz="6" w:space="0" w:color="808080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84"/>
      <w:gridCol w:w="709"/>
      <w:gridCol w:w="2268"/>
      <w:gridCol w:w="1417"/>
      <w:gridCol w:w="2835"/>
      <w:gridCol w:w="1984"/>
    </w:tblGrid>
    <w:tr w:rsidR="00704F81" w14:paraId="5BAF2193" w14:textId="77777777" w:rsidTr="0059635F">
      <w:tblPrEx>
        <w:tblCellMar>
          <w:top w:w="0" w:type="dxa"/>
          <w:bottom w:w="0" w:type="dxa"/>
        </w:tblCellMar>
      </w:tblPrEx>
      <w:trPr>
        <w:cantSplit/>
      </w:trPr>
      <w:tc>
        <w:tcPr>
          <w:tcW w:w="284" w:type="dxa"/>
          <w:tcBorders>
            <w:top w:val="single" w:sz="12" w:space="0" w:color="auto"/>
            <w:bottom w:val="single" w:sz="6" w:space="0" w:color="auto"/>
            <w:right w:val="nil"/>
          </w:tcBorders>
        </w:tcPr>
        <w:p w14:paraId="5AC0FB3F" w14:textId="77777777" w:rsidR="00704F81" w:rsidRDefault="00704F81" w:rsidP="0059635F">
          <w:pPr>
            <w:spacing w:before="120" w:after="120"/>
            <w:ind w:right="118"/>
            <w:jc w:val="center"/>
            <w:rPr>
              <w:b/>
              <w:sz w:val="28"/>
            </w:rPr>
          </w:pPr>
        </w:p>
      </w:tc>
      <w:tc>
        <w:tcPr>
          <w:tcW w:w="7229" w:type="dxa"/>
          <w:gridSpan w:val="4"/>
          <w:tcBorders>
            <w:top w:val="single" w:sz="12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38739899" w14:textId="4AE6A1D0" w:rsidR="00704F81" w:rsidRDefault="00863DE4" w:rsidP="0059635F">
          <w:pPr>
            <w:ind w:right="118"/>
            <w:rPr>
              <w:color w:val="0070C0"/>
            </w:rPr>
          </w:pPr>
          <w:r w:rsidRPr="0059635F">
            <w:rPr>
              <w:noProof/>
              <w:color w:val="0070C0"/>
            </w:rPr>
            <w:drawing>
              <wp:inline distT="0" distB="0" distL="0" distR="0" wp14:anchorId="66210658" wp14:editId="2DCA7491">
                <wp:extent cx="1844040" cy="426720"/>
                <wp:effectExtent l="0" t="0" r="0" b="0"/>
                <wp:docPr id="2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04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B1F0F6" w14:textId="77777777" w:rsidR="00704F81" w:rsidRPr="0059635F" w:rsidRDefault="00704F81" w:rsidP="0059635F">
          <w:pPr>
            <w:ind w:right="118"/>
            <w:jc w:val="center"/>
            <w:rPr>
              <w:rFonts w:ascii="Helvetica" w:hAnsi="Helvetica"/>
              <w:b/>
              <w:sz w:val="28"/>
            </w:rPr>
          </w:pPr>
          <w:r w:rsidRPr="0059635F">
            <w:rPr>
              <w:rFonts w:ascii="Helvetica" w:hAnsi="Helvetica"/>
              <w:b/>
              <w:color w:val="0070C0"/>
              <w:sz w:val="36"/>
            </w:rPr>
            <w:t>SIMARUD ELECTRONIC AS</w:t>
          </w:r>
        </w:p>
      </w:tc>
      <w:tc>
        <w:tcPr>
          <w:tcW w:w="1984" w:type="dxa"/>
          <w:tcBorders>
            <w:top w:val="single" w:sz="12" w:space="0" w:color="auto"/>
            <w:left w:val="nil"/>
            <w:bottom w:val="single" w:sz="6" w:space="0" w:color="auto"/>
          </w:tcBorders>
          <w:vAlign w:val="center"/>
        </w:tcPr>
        <w:p w14:paraId="5675DCDD" w14:textId="77777777" w:rsidR="00704F81" w:rsidRPr="0059635F" w:rsidRDefault="00704F81" w:rsidP="0059635F">
          <w:pPr>
            <w:spacing w:before="180" w:after="120"/>
            <w:rPr>
              <w:rFonts w:ascii="Helvetica" w:hAnsi="Helvetica"/>
              <w:sz w:val="16"/>
            </w:rPr>
          </w:pPr>
          <w:r w:rsidRPr="0059635F">
            <w:rPr>
              <w:rFonts w:ascii="Helvetica" w:hAnsi="Helvetica"/>
              <w:sz w:val="16"/>
            </w:rPr>
            <w:t xml:space="preserve">Dok.id.: </w:t>
          </w:r>
        </w:p>
        <w:p w14:paraId="02A6FFC7" w14:textId="77777777" w:rsidR="00704F81" w:rsidRPr="00DA7852" w:rsidRDefault="00704F81" w:rsidP="0086400B">
          <w:pPr>
            <w:spacing w:before="180" w:after="120"/>
            <w:rPr>
              <w:rFonts w:ascii="Helvetica" w:hAnsi="Helvetica"/>
              <w:b/>
              <w:color w:val="0070C0"/>
            </w:rPr>
          </w:pPr>
          <w:r w:rsidRPr="00DA7852">
            <w:rPr>
              <w:rFonts w:ascii="Helvetica" w:hAnsi="Helvetica"/>
              <w:b/>
              <w:color w:val="0070C0"/>
              <w:sz w:val="28"/>
            </w:rPr>
            <w:t>SE-</w:t>
          </w:r>
          <w:r>
            <w:rPr>
              <w:rFonts w:ascii="Helvetica" w:hAnsi="Helvetica"/>
              <w:b/>
              <w:color w:val="0070C0"/>
              <w:sz w:val="28"/>
            </w:rPr>
            <w:t>1001</w:t>
          </w:r>
        </w:p>
      </w:tc>
    </w:tr>
    <w:tr w:rsidR="00704F81" w14:paraId="15A65448" w14:textId="77777777" w:rsidTr="0059635F">
      <w:tblPrEx>
        <w:tblCellMar>
          <w:top w:w="0" w:type="dxa"/>
          <w:bottom w:w="0" w:type="dxa"/>
        </w:tblCellMar>
      </w:tblPrEx>
      <w:trPr>
        <w:cantSplit/>
      </w:trPr>
      <w:tc>
        <w:tcPr>
          <w:tcW w:w="7513" w:type="dxa"/>
          <w:gridSpan w:val="5"/>
          <w:tcBorders>
            <w:top w:val="single" w:sz="6" w:space="0" w:color="auto"/>
            <w:bottom w:val="single" w:sz="6" w:space="0" w:color="auto"/>
            <w:right w:val="single" w:sz="6" w:space="0" w:color="auto"/>
          </w:tcBorders>
        </w:tcPr>
        <w:p w14:paraId="68A7EBA7" w14:textId="77777777" w:rsidR="00704F81" w:rsidRPr="00DA7852" w:rsidRDefault="00704F81">
          <w:pPr>
            <w:spacing w:before="80" w:after="80"/>
            <w:rPr>
              <w:rFonts w:ascii="Helvetica" w:hAnsi="Helvetica"/>
              <w:b/>
              <w:color w:val="0070C0"/>
            </w:rPr>
          </w:pPr>
          <w:r>
            <w:rPr>
              <w:rFonts w:ascii="Helvetica" w:hAnsi="Helvetica"/>
              <w:b/>
              <w:color w:val="0070C0"/>
            </w:rPr>
            <w:t>Kalibrering av verktøy og instrumenter</w:t>
          </w:r>
        </w:p>
      </w:tc>
      <w:tc>
        <w:tcPr>
          <w:tcW w:w="1984" w:type="dxa"/>
          <w:tcBorders>
            <w:top w:val="single" w:sz="6" w:space="0" w:color="auto"/>
            <w:left w:val="nil"/>
            <w:bottom w:val="single" w:sz="6" w:space="0" w:color="auto"/>
          </w:tcBorders>
        </w:tcPr>
        <w:p w14:paraId="0D08620D" w14:textId="77777777" w:rsidR="00704F81" w:rsidRPr="00DA7852" w:rsidRDefault="00704F81">
          <w:pPr>
            <w:spacing w:before="80" w:after="80"/>
            <w:rPr>
              <w:rFonts w:ascii="Helvetica" w:hAnsi="Helvetica"/>
              <w:color w:val="0070C0"/>
            </w:rPr>
          </w:pPr>
          <w:bookmarkStart w:id="0" w:name="DokType"/>
          <w:r w:rsidRPr="00DA7852">
            <w:rPr>
              <w:rFonts w:ascii="Helvetica" w:hAnsi="Helvetica"/>
              <w:color w:val="0070C0"/>
            </w:rPr>
            <w:t>Prosedyre</w:t>
          </w:r>
          <w:bookmarkEnd w:id="0"/>
        </w:p>
      </w:tc>
    </w:tr>
    <w:tr w:rsidR="00704F81" w14:paraId="40ACD4C0" w14:textId="77777777" w:rsidTr="0059635F">
      <w:tblPrEx>
        <w:tblCellMar>
          <w:top w:w="0" w:type="dxa"/>
          <w:left w:w="56" w:type="dxa"/>
          <w:bottom w:w="0" w:type="dxa"/>
          <w:right w:w="56" w:type="dxa"/>
        </w:tblCellMar>
      </w:tblPrEx>
      <w:trPr>
        <w:cantSplit/>
      </w:trPr>
      <w:tc>
        <w:tcPr>
          <w:tcW w:w="993" w:type="dxa"/>
          <w:gridSpan w:val="2"/>
          <w:tcBorders>
            <w:top w:val="nil"/>
            <w:bottom w:val="single" w:sz="12" w:space="0" w:color="auto"/>
            <w:right w:val="nil"/>
          </w:tcBorders>
        </w:tcPr>
        <w:p w14:paraId="28FC138B" w14:textId="77777777" w:rsidR="00704F81" w:rsidRPr="0059635F" w:rsidRDefault="00704F81">
          <w:pPr>
            <w:rPr>
              <w:rFonts w:ascii="Helvetica" w:hAnsi="Helvetica"/>
              <w:color w:val="000080"/>
            </w:rPr>
          </w:pPr>
          <w:r w:rsidRPr="0059635F">
            <w:rPr>
              <w:rFonts w:ascii="Helvetica" w:hAnsi="Helvetica"/>
              <w:sz w:val="16"/>
            </w:rPr>
            <w:t>Rev.:</w:t>
          </w:r>
        </w:p>
        <w:p w14:paraId="6986769D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 w:rsidRPr="00DA7852">
            <w:rPr>
              <w:rFonts w:ascii="Helvetica" w:hAnsi="Helvetica"/>
              <w:color w:val="0070C0"/>
            </w:rPr>
            <w:t>-</w:t>
          </w:r>
        </w:p>
      </w:tc>
      <w:tc>
        <w:tcPr>
          <w:tcW w:w="2268" w:type="dxa"/>
          <w:tcBorders>
            <w:top w:val="nil"/>
            <w:left w:val="single" w:sz="6" w:space="0" w:color="auto"/>
            <w:bottom w:val="single" w:sz="12" w:space="0" w:color="auto"/>
            <w:right w:val="nil"/>
          </w:tcBorders>
        </w:tcPr>
        <w:p w14:paraId="66814AF0" w14:textId="77777777" w:rsidR="00704F81" w:rsidRPr="0059635F" w:rsidRDefault="00704F81">
          <w:pPr>
            <w:rPr>
              <w:rFonts w:ascii="Helvetica" w:hAnsi="Helvetica"/>
            </w:rPr>
          </w:pPr>
          <w:r w:rsidRPr="0059635F">
            <w:rPr>
              <w:rFonts w:ascii="Helvetica" w:hAnsi="Helvetica"/>
              <w:sz w:val="16"/>
            </w:rPr>
            <w:t>Skrevet av:</w:t>
          </w:r>
        </w:p>
        <w:p w14:paraId="0924B43B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>
            <w:rPr>
              <w:rFonts w:ascii="Helvetica" w:hAnsi="Helvetica"/>
              <w:color w:val="0070C0"/>
            </w:rPr>
            <w:t>Lars Reinskou</w:t>
          </w:r>
        </w:p>
      </w:tc>
      <w:tc>
        <w:tcPr>
          <w:tcW w:w="1417" w:type="dxa"/>
          <w:tcBorders>
            <w:top w:val="nil"/>
            <w:left w:val="single" w:sz="6" w:space="0" w:color="auto"/>
            <w:bottom w:val="single" w:sz="12" w:space="0" w:color="auto"/>
            <w:right w:val="nil"/>
          </w:tcBorders>
        </w:tcPr>
        <w:p w14:paraId="6022E325" w14:textId="77777777" w:rsidR="00704F81" w:rsidRPr="0059635F" w:rsidRDefault="00704F81">
          <w:pPr>
            <w:rPr>
              <w:rFonts w:ascii="Helvetica" w:hAnsi="Helvetica"/>
              <w:sz w:val="16"/>
            </w:rPr>
          </w:pPr>
          <w:r w:rsidRPr="0059635F">
            <w:rPr>
              <w:rFonts w:ascii="Helvetica" w:hAnsi="Helvetica"/>
              <w:sz w:val="16"/>
            </w:rPr>
            <w:t>Gjelder fra:</w:t>
          </w:r>
        </w:p>
        <w:p w14:paraId="3570E69F" w14:textId="77777777" w:rsidR="00704F81" w:rsidRPr="00DA7852" w:rsidRDefault="00704F81" w:rsidP="0086400B">
          <w:pPr>
            <w:jc w:val="center"/>
            <w:rPr>
              <w:rFonts w:ascii="Helvetica" w:hAnsi="Helvetica"/>
              <w:color w:val="0070C0"/>
            </w:rPr>
          </w:pPr>
          <w:bookmarkStart w:id="1" w:name="GjelderFra"/>
          <w:r>
            <w:rPr>
              <w:rFonts w:ascii="Helvetica" w:hAnsi="Helvetica"/>
              <w:color w:val="0070C0"/>
            </w:rPr>
            <w:t>28</w:t>
          </w:r>
          <w:r w:rsidRPr="00DA7852">
            <w:rPr>
              <w:rFonts w:ascii="Helvetica" w:hAnsi="Helvetica"/>
              <w:color w:val="0070C0"/>
            </w:rPr>
            <w:t>.</w:t>
          </w:r>
          <w:r>
            <w:rPr>
              <w:rFonts w:ascii="Helvetica" w:hAnsi="Helvetica"/>
              <w:color w:val="0070C0"/>
            </w:rPr>
            <w:t>01</w:t>
          </w:r>
          <w:r w:rsidRPr="00DA7852">
            <w:rPr>
              <w:rFonts w:ascii="Helvetica" w:hAnsi="Helvetica"/>
              <w:color w:val="0070C0"/>
            </w:rPr>
            <w:t>.</w:t>
          </w:r>
          <w:bookmarkEnd w:id="1"/>
          <w:r>
            <w:rPr>
              <w:rFonts w:ascii="Helvetica" w:hAnsi="Helvetica"/>
              <w:color w:val="0070C0"/>
            </w:rPr>
            <w:t>2011</w:t>
          </w:r>
        </w:p>
      </w:tc>
      <w:tc>
        <w:tcPr>
          <w:tcW w:w="2835" w:type="dxa"/>
          <w:tcBorders>
            <w:top w:val="nil"/>
            <w:left w:val="single" w:sz="6" w:space="0" w:color="auto"/>
            <w:bottom w:val="single" w:sz="12" w:space="0" w:color="auto"/>
            <w:right w:val="nil"/>
          </w:tcBorders>
        </w:tcPr>
        <w:p w14:paraId="474C35FB" w14:textId="77777777" w:rsidR="00704F81" w:rsidRPr="0059635F" w:rsidRDefault="00704F81">
          <w:pPr>
            <w:rPr>
              <w:rFonts w:ascii="Helvetica" w:hAnsi="Helvetica"/>
              <w:color w:val="000080"/>
            </w:rPr>
          </w:pPr>
          <w:r w:rsidRPr="0059635F">
            <w:rPr>
              <w:rFonts w:ascii="Helvetica" w:hAnsi="Helvetica"/>
              <w:sz w:val="16"/>
            </w:rPr>
            <w:t>Godkjent av:</w:t>
          </w:r>
        </w:p>
        <w:p w14:paraId="51BFBE51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>
            <w:rPr>
              <w:rFonts w:ascii="Helvetica" w:hAnsi="Helvetica"/>
              <w:color w:val="0070C0"/>
            </w:rPr>
            <w:t>Trond Simarud</w:t>
          </w:r>
        </w:p>
      </w:tc>
      <w:tc>
        <w:tcPr>
          <w:tcW w:w="1984" w:type="dxa"/>
          <w:tcBorders>
            <w:top w:val="nil"/>
            <w:left w:val="single" w:sz="6" w:space="0" w:color="auto"/>
            <w:bottom w:val="single" w:sz="12" w:space="0" w:color="auto"/>
          </w:tcBorders>
        </w:tcPr>
        <w:p w14:paraId="43F504FD" w14:textId="77777777" w:rsidR="00704F81" w:rsidRPr="0059635F" w:rsidRDefault="00704F81">
          <w:pPr>
            <w:rPr>
              <w:rFonts w:ascii="Helvetica" w:hAnsi="Helvetica"/>
            </w:rPr>
          </w:pPr>
          <w:r w:rsidRPr="0059635F">
            <w:rPr>
              <w:rFonts w:ascii="Helvetica" w:hAnsi="Helvetica"/>
              <w:sz w:val="16"/>
            </w:rPr>
            <w:t>Sidenr:</w:t>
          </w:r>
        </w:p>
        <w:p w14:paraId="29CD3667" w14:textId="77777777" w:rsidR="00704F81" w:rsidRPr="00DA7852" w:rsidRDefault="00704F81">
          <w:pPr>
            <w:jc w:val="center"/>
            <w:rPr>
              <w:rFonts w:ascii="Helvetica" w:hAnsi="Helvetica"/>
              <w:color w:val="0070C0"/>
            </w:rPr>
          </w:pPr>
          <w:r w:rsidRPr="00DA7852">
            <w:rPr>
              <w:rFonts w:ascii="Helvetica" w:hAnsi="Helvetica"/>
              <w:color w:val="0070C0"/>
            </w:rPr>
            <w:fldChar w:fldCharType="begin"/>
          </w:r>
          <w:r w:rsidRPr="00DA7852">
            <w:rPr>
              <w:rFonts w:ascii="Helvetica" w:hAnsi="Helvetica"/>
              <w:color w:val="0070C0"/>
            </w:rPr>
            <w:instrText xml:space="preserve">PAGE </w:instrText>
          </w:r>
          <w:r w:rsidRPr="00DA7852">
            <w:rPr>
              <w:rFonts w:ascii="Helvetica" w:hAnsi="Helvetica"/>
              <w:color w:val="0070C0"/>
            </w:rPr>
            <w:fldChar w:fldCharType="separate"/>
          </w:r>
          <w:r>
            <w:rPr>
              <w:rFonts w:ascii="Helvetica" w:hAnsi="Helvetica"/>
              <w:noProof/>
              <w:color w:val="0070C0"/>
            </w:rPr>
            <w:t>1</w:t>
          </w:r>
          <w:r w:rsidRPr="00DA7852">
            <w:rPr>
              <w:rFonts w:ascii="Helvetica" w:hAnsi="Helvetica"/>
              <w:color w:val="0070C0"/>
            </w:rPr>
            <w:fldChar w:fldCharType="end"/>
          </w:r>
          <w:r w:rsidRPr="00DA7852">
            <w:rPr>
              <w:rFonts w:ascii="Helvetica" w:hAnsi="Helvetica"/>
              <w:color w:val="0070C0"/>
            </w:rPr>
            <w:t xml:space="preserve"> av </w:t>
          </w:r>
          <w:r w:rsidRPr="00DA7852">
            <w:rPr>
              <w:rFonts w:ascii="Helvetica" w:hAnsi="Helvetica"/>
              <w:color w:val="0070C0"/>
            </w:rPr>
            <w:fldChar w:fldCharType="begin"/>
          </w:r>
          <w:r w:rsidRPr="00DA7852">
            <w:rPr>
              <w:rFonts w:ascii="Helvetica" w:hAnsi="Helvetica"/>
              <w:color w:val="0070C0"/>
            </w:rPr>
            <w:instrText>NUMPAGES</w:instrText>
          </w:r>
          <w:r w:rsidRPr="00DA7852">
            <w:rPr>
              <w:rFonts w:ascii="Helvetica" w:hAnsi="Helvetica"/>
              <w:color w:val="0070C0"/>
            </w:rPr>
            <w:fldChar w:fldCharType="separate"/>
          </w:r>
          <w:r>
            <w:rPr>
              <w:rFonts w:ascii="Helvetica" w:hAnsi="Helvetica"/>
              <w:noProof/>
              <w:color w:val="0070C0"/>
            </w:rPr>
            <w:t>1</w:t>
          </w:r>
          <w:r w:rsidRPr="00DA7852">
            <w:rPr>
              <w:rFonts w:ascii="Helvetica" w:hAnsi="Helvetica"/>
              <w:color w:val="0070C0"/>
            </w:rPr>
            <w:fldChar w:fldCharType="end"/>
          </w:r>
        </w:p>
      </w:tc>
    </w:tr>
    <w:tr w:rsidR="00704F81" w14:paraId="329FAEB4" w14:textId="77777777" w:rsidTr="0059635F">
      <w:tblPrEx>
        <w:tblCellMar>
          <w:top w:w="0" w:type="dxa"/>
          <w:bottom w:w="0" w:type="dxa"/>
        </w:tblCellMar>
      </w:tblPrEx>
      <w:trPr>
        <w:cantSplit/>
      </w:trPr>
      <w:tc>
        <w:tcPr>
          <w:tcW w:w="9497" w:type="dxa"/>
          <w:gridSpan w:val="6"/>
          <w:tcBorders>
            <w:top w:val="single" w:sz="12" w:space="0" w:color="auto"/>
            <w:left w:val="nil"/>
            <w:bottom w:val="nil"/>
            <w:right w:val="nil"/>
          </w:tcBorders>
        </w:tcPr>
        <w:p w14:paraId="416AA098" w14:textId="77777777" w:rsidR="00704F81" w:rsidRDefault="00704F81">
          <w:pPr>
            <w:spacing w:before="80" w:after="80"/>
            <w:ind w:left="-74" w:firstLine="74"/>
          </w:pPr>
          <w:r>
            <w:t xml:space="preserve"> </w:t>
          </w:r>
          <w:bookmarkStart w:id="2" w:name="Handboknavn"/>
          <w:r>
            <w:rPr>
              <w:color w:val="000080"/>
            </w:rPr>
            <w:t xml:space="preserve">  </w:t>
          </w:r>
          <w:bookmarkEnd w:id="2"/>
        </w:p>
      </w:tc>
    </w:tr>
  </w:tbl>
  <w:p w14:paraId="32FDEDCF" w14:textId="77777777" w:rsidR="00704F81" w:rsidRDefault="00704F8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saveSubsetFonts/>
  <w:hideSpellingErrors/>
  <w:attachedTemplate r:id="rId1"/>
  <w:defaultTabStop w:val="709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vdeling" w:val="lab_avdeling"/>
    <w:docVar w:name="Avsnitt" w:val="lab_avsnitt"/>
    <w:docVar w:name="Bedriftsnavn" w:val="ELDRIVE AS"/>
    <w:docVar w:name="DokTittel" w:val="Kalibrering av momentnøkler"/>
    <w:docVar w:name="DokType" w:val="Prosedyre"/>
    <w:docVar w:name="EKPrintMerke" w:val="Utskrift kun gyldig på utskriftstidspunktet: &lt;dato&gt;"/>
    <w:docVar w:name="EksRef" w:val=" 0_x0009_"/>
    <w:docVar w:name="Erstatter" w:val="lab_erstatter"/>
    <w:docVar w:name="GjelderFra" w:val="09.10.01"/>
    <w:docVar w:name="Referanse" w:val=" 0_x0009_"/>
    <w:docVar w:name="RefNr" w:val="5.3.2"/>
    <w:docVar w:name="Signatur" w:val="Knut Aker"/>
    <w:docVar w:name="skitten" w:val="0"/>
    <w:docVar w:name="SkrevetAv" w:val="Knut Aker"/>
    <w:docVar w:name="Tittel" w:val="Dette er en Test tittel."/>
    <w:docVar w:name="Utgave" w:val="0.02"/>
    <w:docVar w:name="Vedlegg" w:val=" 0_x0009_"/>
  </w:docVars>
  <w:rsids>
    <w:rsidRoot w:val="00863DE4"/>
    <w:rsid w:val="000749D9"/>
    <w:rsid w:val="001140BE"/>
    <w:rsid w:val="00124977"/>
    <w:rsid w:val="00327A59"/>
    <w:rsid w:val="00396603"/>
    <w:rsid w:val="003B0D5C"/>
    <w:rsid w:val="003D169C"/>
    <w:rsid w:val="00476BCE"/>
    <w:rsid w:val="00497DC4"/>
    <w:rsid w:val="0050771E"/>
    <w:rsid w:val="00522F4A"/>
    <w:rsid w:val="0059635F"/>
    <w:rsid w:val="006A0EB9"/>
    <w:rsid w:val="006C52EE"/>
    <w:rsid w:val="006E3CC8"/>
    <w:rsid w:val="006F2233"/>
    <w:rsid w:val="00704F81"/>
    <w:rsid w:val="0071724F"/>
    <w:rsid w:val="00792147"/>
    <w:rsid w:val="00805B4A"/>
    <w:rsid w:val="00863DE4"/>
    <w:rsid w:val="0086400B"/>
    <w:rsid w:val="00896540"/>
    <w:rsid w:val="008C625E"/>
    <w:rsid w:val="009763E5"/>
    <w:rsid w:val="009C433B"/>
    <w:rsid w:val="00A03D24"/>
    <w:rsid w:val="00A23F79"/>
    <w:rsid w:val="00AA5FA7"/>
    <w:rsid w:val="00B0613A"/>
    <w:rsid w:val="00B310BE"/>
    <w:rsid w:val="00C067FD"/>
    <w:rsid w:val="00C358A9"/>
    <w:rsid w:val="00C4314E"/>
    <w:rsid w:val="00CF7939"/>
    <w:rsid w:val="00D55D4D"/>
    <w:rsid w:val="00DA7852"/>
    <w:rsid w:val="00DB2FCA"/>
    <w:rsid w:val="00E66B04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9720BA"/>
  <w15:chartTrackingRefBased/>
  <w15:docId w15:val="{71B59E9E-0C92-4693-83BC-DD868061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S Serif" w:eastAsia="Times New Roman" w:hAnsi="MS Serif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C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Overskrift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Overskrift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Overskrift3">
    <w:name w:val="heading 3"/>
    <w:basedOn w:val="Normal"/>
    <w:next w:val="Normal"/>
    <w:qFormat/>
    <w:pPr>
      <w:ind w:left="354"/>
      <w:outlineLvl w:val="2"/>
    </w:pPr>
    <w:rPr>
      <w:b/>
    </w:rPr>
  </w:style>
  <w:style w:type="paragraph" w:styleId="Overskrift4">
    <w:name w:val="heading 4"/>
    <w:basedOn w:val="Overskrift3"/>
    <w:next w:val="Normal"/>
    <w:qFormat/>
    <w:pPr>
      <w:outlineLvl w:val="3"/>
    </w:pPr>
    <w:rPr>
      <w:b w:val="0"/>
      <w:u w:val="single"/>
    </w:rPr>
  </w:style>
  <w:style w:type="paragraph" w:styleId="Overskrift6">
    <w:name w:val="heading 6"/>
    <w:basedOn w:val="Normal"/>
    <w:next w:val="Normal"/>
    <w:qFormat/>
    <w:pPr>
      <w:outlineLvl w:val="5"/>
    </w:pPr>
  </w:style>
  <w:style w:type="character" w:default="1" w:styleId="Standardskriftforavsnitt">
    <w:name w:val="Default Paragraph Font"/>
    <w:semiHidden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Topptekst">
    <w:name w:val="header"/>
    <w:basedOn w:val="Normal"/>
    <w:next w:val="Normal"/>
    <w:semiHidden/>
    <w:pPr>
      <w:jc w:val="right"/>
    </w:pPr>
  </w:style>
  <w:style w:type="paragraph" w:styleId="Vanliginnrykk">
    <w:name w:val="Normal Indent"/>
    <w:basedOn w:val="Normal"/>
    <w:semiHidden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Topptekst"/>
    <w:next w:val="Normal"/>
  </w:style>
  <w:style w:type="paragraph" w:customStyle="1" w:styleId="Ramme">
    <w:name w:val="Ramme "/>
    <w:basedOn w:val="Normal"/>
    <w:next w:val="Normal"/>
    <w:pPr>
      <w:framePr w:w="5352" w:h="0" w:hSpace="141" w:wrap="around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</w:style>
  <w:style w:type="paragraph" w:customStyle="1" w:styleId="DBFelt">
    <w:name w:val="DBFelt"/>
    <w:basedOn w:val="Normal"/>
    <w:rPr>
      <w:color w:val="808080"/>
    </w:rPr>
  </w:style>
  <w:style w:type="character" w:styleId="Hyperkobling">
    <w:name w:val="Hyperlink"/>
    <w:basedOn w:val="Standardskriftforavsnitt"/>
    <w:semiHidden/>
    <w:rPr>
      <w:color w:val="0000FF"/>
      <w:u w:val="single"/>
    </w:rPr>
  </w:style>
  <w:style w:type="character" w:styleId="Fulgthyperkobling">
    <w:name w:val="FollowedHyperlink"/>
    <w:basedOn w:val="Standardskriftforavsnitt"/>
    <w:semiHidden/>
    <w:rPr>
      <w:color w:val="800080"/>
      <w:u w:val="single"/>
    </w:rPr>
  </w:style>
  <w:style w:type="table" w:styleId="Tabellrutenett">
    <w:name w:val="Table Grid"/>
    <w:basedOn w:val="Vanligtabell"/>
    <w:uiPriority w:val="59"/>
    <w:rsid w:val="006E3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formell2">
    <w:name w:val="Uformell2"/>
    <w:basedOn w:val="Normal"/>
    <w:rsid w:val="006E3CC8"/>
    <w:pPr>
      <w:spacing w:before="60" w:after="60"/>
    </w:pPr>
    <w:rPr>
      <w:rFonts w:ascii="Arial" w:hAnsi="Arial"/>
      <w:b/>
      <w:noProof/>
    </w:rPr>
  </w:style>
  <w:style w:type="paragraph" w:customStyle="1" w:styleId="Formell2">
    <w:name w:val="Formell2"/>
    <w:basedOn w:val="Normal"/>
    <w:rsid w:val="006E3CC8"/>
    <w:pPr>
      <w:spacing w:before="60" w:after="60"/>
    </w:pPr>
    <w:rPr>
      <w:rFonts w:ascii="Arial" w:hAnsi="Arial"/>
      <w:b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\Downloads\_SE-1118_RMA_Authorisasjons_skjema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_SE-1118_RMA_Authorisasjons_skjema</Template>
  <TotalTime>2</TotalTime>
  <Pages>1</Pages>
  <Words>161</Words>
  <Characters>854</Characters>
  <Application>Microsoft Office Word</Application>
  <DocSecurity>4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RMA-Skjema</vt:lpstr>
      <vt:lpstr>Kalibrering av momentnøkler</vt:lpstr>
    </vt:vector>
  </TitlesOfParts>
  <Company>Simarud Electronic AS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RMA-Skjema</dc:title>
  <dc:subject/>
  <dc:creator>Maria Hobæk</dc:creator>
  <cp:keywords/>
  <cp:lastModifiedBy>Maria Hobæk</cp:lastModifiedBy>
  <cp:revision>1</cp:revision>
  <cp:lastPrinted>2011-02-18T14:49:00Z</cp:lastPrinted>
  <dcterms:created xsi:type="dcterms:W3CDTF">2023-12-11T12:25:00Z</dcterms:created>
  <dcterms:modified xsi:type="dcterms:W3CDTF">2023-12-11T12:27:00Z</dcterms:modified>
</cp:coreProperties>
</file>