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Ind w:w="1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70"/>
        <w:gridCol w:w="316"/>
        <w:gridCol w:w="1133"/>
        <w:gridCol w:w="1921"/>
        <w:gridCol w:w="773"/>
        <w:gridCol w:w="2126"/>
      </w:tblGrid>
      <w:tr w:rsidR="006E3CC8" w14:paraId="50DB0A6B" w14:textId="77777777" w:rsidTr="00805B4A"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3C111F6" w14:textId="77777777" w:rsidR="006E3CC8" w:rsidRPr="006C52EE" w:rsidRDefault="00B310BE" w:rsidP="00805B4A">
            <w:pPr>
              <w:ind w:right="6"/>
              <w:rPr>
                <w:rFonts w:ascii="Calibri" w:hAnsi="Calibri"/>
                <w:lang w:val="en-GB"/>
              </w:rPr>
            </w:pPr>
            <w:bookmarkStart w:id="0" w:name="_Hlk153200430"/>
            <w:proofErr w:type="spellStart"/>
            <w:r>
              <w:rPr>
                <w:rFonts w:ascii="Calibri" w:hAnsi="Calibri"/>
                <w:lang w:val="en-GB"/>
              </w:rPr>
              <w:t>Avsender</w:t>
            </w:r>
            <w:proofErr w:type="spellEnd"/>
          </w:p>
        </w:tc>
      </w:tr>
      <w:tr w:rsidR="00B310BE" w14:paraId="25D98DDF" w14:textId="77777777" w:rsidTr="00704F81">
        <w:trPr>
          <w:trHeight w:val="406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E2B950A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DB2FCA">
              <w:rPr>
                <w:rFonts w:ascii="Calibri" w:hAnsi="Calibri"/>
                <w:sz w:val="16"/>
                <w:szCs w:val="16"/>
              </w:rPr>
              <w:t>Kunde</w:t>
            </w:r>
            <w:r>
              <w:rPr>
                <w:rFonts w:ascii="Calibri" w:hAnsi="Calibri"/>
                <w:sz w:val="16"/>
                <w:szCs w:val="16"/>
              </w:rPr>
              <w:t>nr</w:t>
            </w:r>
            <w:proofErr w:type="spellEnd"/>
            <w:r w:rsidRPr="00DB2FCA">
              <w:rPr>
                <w:rFonts w:ascii="Calibri" w:hAnsi="Calibri"/>
                <w:sz w:val="16"/>
                <w:szCs w:val="16"/>
              </w:rPr>
              <w:t>:</w:t>
            </w:r>
          </w:p>
          <w:p w14:paraId="6901AF98" w14:textId="77777777" w:rsidR="00B310BE" w:rsidRPr="00DB2FCA" w:rsidRDefault="00B310BE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A49F1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Kontaktperson</w:t>
            </w:r>
            <w:r w:rsidRPr="00DB2FCA">
              <w:rPr>
                <w:rFonts w:ascii="Calibri" w:hAnsi="Calibri"/>
                <w:sz w:val="16"/>
                <w:szCs w:val="16"/>
              </w:rPr>
              <w:t>:</w:t>
            </w:r>
          </w:p>
          <w:p w14:paraId="05B34F5D" w14:textId="77777777" w:rsidR="00B310BE" w:rsidRPr="00DB2FCA" w:rsidRDefault="00B310BE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F847BA" w14:textId="1A389786" w:rsidR="00B310BE" w:rsidRDefault="00C35CF5" w:rsidP="00B310BE">
            <w:pPr>
              <w:rPr>
                <w:rFonts w:ascii="Calibri" w:hAnsi="Calibri"/>
                <w:b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0000"/>
                <w:szCs w:val="16"/>
              </w:rPr>
              <w:t>Dato for godkjent retur:</w:t>
            </w:r>
          </w:p>
          <w:p w14:paraId="31E47E99" w14:textId="77777777" w:rsidR="00704F81" w:rsidRPr="00704F81" w:rsidRDefault="00704F81" w:rsidP="00B310BE">
            <w:pPr>
              <w:rPr>
                <w:rFonts w:ascii="Calibri" w:hAnsi="Calibri"/>
                <w:b/>
                <w:color w:val="FF0000"/>
                <w:sz w:val="24"/>
                <w:szCs w:val="16"/>
              </w:rPr>
            </w:pPr>
          </w:p>
        </w:tc>
      </w:tr>
      <w:tr w:rsidR="00B310BE" w14:paraId="0C9218B9" w14:textId="77777777" w:rsidTr="00704F81">
        <w:trPr>
          <w:trHeight w:val="404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6247922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Kundenavn</w:t>
            </w:r>
            <w:r w:rsidRPr="00DB2FCA">
              <w:rPr>
                <w:rFonts w:ascii="Calibri" w:hAnsi="Calibri"/>
                <w:sz w:val="16"/>
                <w:szCs w:val="16"/>
              </w:rPr>
              <w:t>:</w:t>
            </w:r>
          </w:p>
          <w:p w14:paraId="6047CE03" w14:textId="77777777" w:rsidR="00B310BE" w:rsidRPr="00DB2FCA" w:rsidRDefault="00B310BE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73FED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E-post</w:t>
            </w:r>
            <w:r w:rsidRPr="00DB2FCA">
              <w:rPr>
                <w:rFonts w:ascii="Calibri" w:hAnsi="Calibri"/>
                <w:sz w:val="16"/>
                <w:szCs w:val="16"/>
              </w:rPr>
              <w:t>:</w:t>
            </w:r>
          </w:p>
          <w:p w14:paraId="3A1C4416" w14:textId="77777777" w:rsidR="00B310BE" w:rsidRPr="00DB2FCA" w:rsidRDefault="00B310BE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6CC36D" w14:textId="77777777" w:rsidR="00B310BE" w:rsidRPr="00B310BE" w:rsidRDefault="00B310BE" w:rsidP="00805B4A">
            <w:pPr>
              <w:ind w:right="6"/>
              <w:rPr>
                <w:rFonts w:ascii="Calibri" w:hAnsi="Calibri"/>
              </w:rPr>
            </w:pPr>
          </w:p>
        </w:tc>
      </w:tr>
      <w:tr w:rsidR="00B310BE" w14:paraId="7347CF05" w14:textId="77777777" w:rsidTr="00704F81">
        <w:trPr>
          <w:trHeight w:val="404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BCB28CD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Adresse</w:t>
            </w:r>
            <w:r w:rsidRPr="00DB2FCA">
              <w:rPr>
                <w:rFonts w:ascii="Calibri" w:hAnsi="Calibri"/>
                <w:sz w:val="16"/>
                <w:szCs w:val="16"/>
              </w:rPr>
              <w:t>:</w:t>
            </w:r>
          </w:p>
          <w:p w14:paraId="1BE93823" w14:textId="77777777" w:rsidR="00B310BE" w:rsidRPr="00DB2FCA" w:rsidRDefault="00B310BE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D1B4D43" w14:textId="77777777" w:rsidR="00B310BE" w:rsidRDefault="00B310BE" w:rsidP="00B310BE">
            <w:pPr>
              <w:ind w:right="6"/>
              <w:rPr>
                <w:rFonts w:ascii="Calibri" w:hAnsi="Calibri"/>
                <w:sz w:val="16"/>
                <w:szCs w:val="16"/>
              </w:rPr>
            </w:pPr>
            <w:r w:rsidRPr="00B310BE">
              <w:rPr>
                <w:rFonts w:ascii="Calibri" w:hAnsi="Calibri"/>
                <w:sz w:val="16"/>
                <w:szCs w:val="16"/>
              </w:rPr>
              <w:t>Telefon:</w:t>
            </w:r>
          </w:p>
          <w:p w14:paraId="7B6FE62B" w14:textId="77777777" w:rsidR="00704F81" w:rsidRPr="00704F81" w:rsidRDefault="00704F81" w:rsidP="00B310BE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DDEFDE" w14:textId="40A26953" w:rsidR="00B310BE" w:rsidRPr="00B310BE" w:rsidRDefault="00C35CF5" w:rsidP="00B310BE">
            <w:pPr>
              <w:ind w:right="6"/>
              <w:rPr>
                <w:rFonts w:ascii="Calibri" w:hAnsi="Calibri"/>
              </w:rPr>
            </w:pPr>
            <w:r>
              <w:rPr>
                <w:rFonts w:ascii="Calibri" w:hAnsi="Calibri"/>
                <w:sz w:val="14"/>
              </w:rPr>
              <w:t>Denne datoen gjelder fra dagen dere meldte inn returen.</w:t>
            </w:r>
          </w:p>
        </w:tc>
      </w:tr>
      <w:tr w:rsidR="00B310BE" w14:paraId="348568EC" w14:textId="77777777" w:rsidTr="00704F81">
        <w:trPr>
          <w:trHeight w:val="404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4DDD593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Postnummer / Sted:</w:t>
            </w:r>
          </w:p>
          <w:p w14:paraId="6D572B76" w14:textId="77777777" w:rsidR="00704F81" w:rsidRPr="00704F81" w:rsidRDefault="00704F81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42B3D83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 w:rsidRPr="00B310BE">
              <w:rPr>
                <w:rFonts w:ascii="Calibri" w:hAnsi="Calibri"/>
                <w:sz w:val="16"/>
                <w:szCs w:val="16"/>
              </w:rPr>
              <w:t>Mobil:</w:t>
            </w:r>
          </w:p>
          <w:p w14:paraId="49E396F1" w14:textId="77777777" w:rsidR="00704F81" w:rsidRPr="00704F81" w:rsidRDefault="00704F81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2278E9" w14:textId="77777777" w:rsidR="00B310BE" w:rsidRPr="00B310BE" w:rsidRDefault="00B310BE" w:rsidP="00805B4A">
            <w:pPr>
              <w:ind w:right="6"/>
              <w:rPr>
                <w:rFonts w:ascii="Calibri" w:hAnsi="Calibri"/>
              </w:rPr>
            </w:pPr>
          </w:p>
        </w:tc>
      </w:tr>
      <w:tr w:rsidR="006E3CC8" w14:paraId="75FE6015" w14:textId="77777777" w:rsidTr="00805B4A"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D16FD3F" w14:textId="1688CF6A" w:rsidR="006E3CC8" w:rsidRPr="006C52EE" w:rsidRDefault="00B310BE" w:rsidP="00805B4A">
            <w:pPr>
              <w:ind w:right="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lang w:val="en-GB"/>
              </w:rPr>
              <w:t>HVORFØR ØNSKES VAREN RETURNERT?</w:t>
            </w:r>
          </w:p>
        </w:tc>
      </w:tr>
      <w:tr w:rsidR="009763E5" w14:paraId="3D3011CB" w14:textId="77777777" w:rsidTr="00704F81">
        <w:tc>
          <w:tcPr>
            <w:tcW w:w="48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8EBC2" w14:textId="1684D645" w:rsidR="009763E5" w:rsidRPr="006C52EE" w:rsidRDefault="009763E5" w:rsidP="00805B4A">
            <w:pPr>
              <w:ind w:right="6"/>
              <w:rPr>
                <w:rFonts w:ascii="Calibri" w:hAnsi="Calibri"/>
              </w:rPr>
            </w:pPr>
            <w:r w:rsidRPr="006C52EE">
              <w:rPr>
                <w:rFonts w:ascii="Calibri" w:hAnsi="Calibri"/>
              </w:rPr>
              <w:sym w:font="Symbol" w:char="F09A"/>
            </w:r>
            <w:r w:rsidRPr="006C52EE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>Feil på vare</w:t>
            </w:r>
            <w:r w:rsidR="00C35CF5">
              <w:rPr>
                <w:rFonts w:ascii="Calibri" w:hAnsi="Calibri"/>
              </w:rPr>
              <w:t>/skadet vare</w:t>
            </w:r>
          </w:p>
          <w:p w14:paraId="63393B21" w14:textId="3E5D2E08" w:rsidR="009763E5" w:rsidRPr="006C52EE" w:rsidRDefault="009763E5" w:rsidP="00805B4A">
            <w:pPr>
              <w:ind w:right="6"/>
              <w:rPr>
                <w:rFonts w:ascii="Calibri" w:hAnsi="Calibri"/>
              </w:rPr>
            </w:pPr>
            <w:r w:rsidRPr="006C52EE">
              <w:rPr>
                <w:rFonts w:ascii="Calibri" w:hAnsi="Calibri"/>
              </w:rPr>
              <w:sym w:font="Symbol" w:char="F09A"/>
            </w:r>
            <w:r w:rsidRPr="006C52E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</w:t>
            </w:r>
            <w:r w:rsidR="00C35CF5">
              <w:rPr>
                <w:rFonts w:ascii="Calibri" w:hAnsi="Calibri"/>
              </w:rPr>
              <w:t>Feil ved leveranse</w:t>
            </w:r>
          </w:p>
          <w:p w14:paraId="259E5009" w14:textId="324D8038" w:rsidR="009763E5" w:rsidRDefault="009763E5" w:rsidP="00805B4A">
            <w:pPr>
              <w:ind w:right="6"/>
              <w:rPr>
                <w:rFonts w:ascii="Calibri" w:hAnsi="Calibri"/>
              </w:rPr>
            </w:pPr>
            <w:r w:rsidRPr="006C52EE">
              <w:rPr>
                <w:rFonts w:ascii="Calibri" w:hAnsi="Calibri"/>
              </w:rPr>
              <w:sym w:font="Symbol" w:char="F09A"/>
            </w:r>
            <w:r>
              <w:rPr>
                <w:rFonts w:ascii="Calibri" w:hAnsi="Calibri"/>
              </w:rPr>
              <w:t xml:space="preserve">  </w:t>
            </w:r>
            <w:r w:rsidR="00C35CF5">
              <w:rPr>
                <w:rFonts w:ascii="Calibri" w:hAnsi="Calibri"/>
              </w:rPr>
              <w:t>Annen årsak</w:t>
            </w:r>
          </w:p>
          <w:p w14:paraId="45712417" w14:textId="672877CD" w:rsidR="00C35CF5" w:rsidRDefault="009763E5" w:rsidP="009763E5">
            <w:pPr>
              <w:ind w:right="6"/>
              <w:rPr>
                <w:rFonts w:ascii="Calibri" w:hAnsi="Calibri"/>
              </w:rPr>
            </w:pPr>
            <w:r w:rsidRPr="006C52EE">
              <w:rPr>
                <w:rFonts w:ascii="Calibri" w:hAnsi="Calibri"/>
              </w:rPr>
              <w:sym w:font="Symbol" w:char="F09A"/>
            </w:r>
            <w:r>
              <w:rPr>
                <w:rFonts w:ascii="Calibri" w:hAnsi="Calibri"/>
              </w:rPr>
              <w:t xml:space="preserve">  Etter avtale med </w:t>
            </w:r>
            <w:proofErr w:type="spellStart"/>
            <w:r>
              <w:rPr>
                <w:rFonts w:ascii="Calibri" w:hAnsi="Calibri"/>
              </w:rPr>
              <w:t>Simarud</w:t>
            </w:r>
            <w:proofErr w:type="spellEnd"/>
            <w:r>
              <w:rPr>
                <w:rFonts w:ascii="Calibri" w:hAnsi="Calibri"/>
              </w:rPr>
              <w:t xml:space="preserve"> Electronic AS</w:t>
            </w:r>
          </w:p>
        </w:tc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25063" w14:textId="77777777" w:rsidR="009763E5" w:rsidRPr="006C52EE" w:rsidRDefault="009763E5" w:rsidP="00805B4A">
            <w:pPr>
              <w:ind w:right="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Hevdes </w:t>
            </w:r>
            <w:proofErr w:type="gramStart"/>
            <w:r>
              <w:rPr>
                <w:rFonts w:ascii="Calibri" w:hAnsi="Calibri"/>
              </w:rPr>
              <w:t xml:space="preserve">garanti </w:t>
            </w:r>
            <w:r w:rsidR="00704F81">
              <w:rPr>
                <w:rFonts w:ascii="Calibri" w:hAnsi="Calibri"/>
              </w:rPr>
              <w:t>?</w:t>
            </w:r>
            <w:proofErr w:type="gramEnd"/>
            <w:r>
              <w:rPr>
                <w:rFonts w:ascii="Calibri" w:hAnsi="Calibri"/>
              </w:rPr>
              <w:t xml:space="preserve">    (Ja / Nei)</w:t>
            </w:r>
          </w:p>
          <w:p w14:paraId="4252AB20" w14:textId="77777777" w:rsidR="009763E5" w:rsidRDefault="009763E5" w:rsidP="00B310BE">
            <w:pPr>
              <w:ind w:right="6"/>
              <w:rPr>
                <w:rFonts w:ascii="Calibri" w:hAnsi="Calibri"/>
              </w:rPr>
            </w:pPr>
          </w:p>
          <w:p w14:paraId="787BB733" w14:textId="77777777" w:rsidR="009763E5" w:rsidRPr="006C52EE" w:rsidRDefault="009763E5" w:rsidP="00B310BE">
            <w:pPr>
              <w:ind w:right="6"/>
              <w:rPr>
                <w:rFonts w:ascii="Calibri" w:hAnsi="Calibri"/>
              </w:rPr>
            </w:pPr>
          </w:p>
        </w:tc>
      </w:tr>
      <w:tr w:rsidR="006E3CC8" w14:paraId="1C6975E8" w14:textId="77777777" w:rsidTr="00805B4A"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82772BB" w14:textId="77777777" w:rsidR="006E3CC8" w:rsidRPr="00B310BE" w:rsidRDefault="006E3CC8" w:rsidP="00C35CF5">
            <w:pPr>
              <w:pStyle w:val="Overskrift2"/>
              <w:rPr>
                <w:sz w:val="24"/>
              </w:rPr>
            </w:pPr>
            <w:r w:rsidRPr="00B310BE">
              <w:t>BESKRIVELSE</w:t>
            </w:r>
            <w:r w:rsidR="00B310BE" w:rsidRPr="00B310BE">
              <w:t xml:space="preserve"> AV ÅRSAK TIL </w:t>
            </w:r>
            <w:proofErr w:type="gramStart"/>
            <w:r w:rsidR="00B310BE" w:rsidRPr="00B310BE">
              <w:t>RETUR</w:t>
            </w:r>
            <w:r w:rsidR="009763E5">
              <w:t xml:space="preserve">  (</w:t>
            </w:r>
            <w:proofErr w:type="gramEnd"/>
            <w:r w:rsidR="009763E5">
              <w:t>hva er feil?)</w:t>
            </w:r>
          </w:p>
        </w:tc>
      </w:tr>
      <w:tr w:rsidR="006E3CC8" w14:paraId="52A4E3E5" w14:textId="77777777" w:rsidTr="009763E5">
        <w:trPr>
          <w:trHeight w:val="7920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D166E" w14:textId="77777777" w:rsidR="00B0613A" w:rsidRDefault="00B0613A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</w:rPr>
            </w:pPr>
          </w:p>
          <w:p w14:paraId="00B248F1" w14:textId="77777777" w:rsidR="00B310BE" w:rsidRPr="006E3CC8" w:rsidRDefault="00B310BE" w:rsidP="009763E5">
            <w:pPr>
              <w:ind w:right="6"/>
              <w:rPr>
                <w:rFonts w:ascii="Calibri" w:hAnsi="Calibri"/>
              </w:rPr>
            </w:pPr>
          </w:p>
        </w:tc>
      </w:tr>
      <w:tr w:rsidR="006C52EE" w14:paraId="48B2BFC3" w14:textId="77777777" w:rsidTr="00805B4A">
        <w:trPr>
          <w:trHeight w:val="1111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1AC7B7B0" w14:textId="77777777" w:rsidR="006A0EB9" w:rsidRDefault="00B310BE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 xml:space="preserve">Dette skjema </w:t>
            </w:r>
            <w:r w:rsidR="00476BCE">
              <w:rPr>
                <w:rFonts w:ascii="Calibri" w:hAnsi="Calibri"/>
                <w:b w:val="0"/>
              </w:rPr>
              <w:t>(</w:t>
            </w:r>
            <w:r>
              <w:rPr>
                <w:rFonts w:ascii="Calibri" w:hAnsi="Calibri"/>
                <w:b w:val="0"/>
              </w:rPr>
              <w:t>i utfylt stand</w:t>
            </w:r>
            <w:r w:rsidR="00476BCE">
              <w:rPr>
                <w:rFonts w:ascii="Calibri" w:hAnsi="Calibri"/>
                <w:b w:val="0"/>
              </w:rPr>
              <w:t>)</w:t>
            </w:r>
            <w:r>
              <w:rPr>
                <w:rFonts w:ascii="Calibri" w:hAnsi="Calibri"/>
                <w:b w:val="0"/>
              </w:rPr>
              <w:t xml:space="preserve"> skal følge varer som returneres Simarud Electronic AS </w:t>
            </w:r>
            <w:r w:rsidR="009763E5">
              <w:rPr>
                <w:rFonts w:ascii="Calibri" w:hAnsi="Calibri"/>
                <w:b w:val="0"/>
              </w:rPr>
              <w:t>(</w:t>
            </w:r>
            <w:r>
              <w:rPr>
                <w:rFonts w:ascii="Calibri" w:hAnsi="Calibri"/>
                <w:b w:val="0"/>
              </w:rPr>
              <w:t>uansett årsak</w:t>
            </w:r>
            <w:r w:rsidR="009763E5">
              <w:rPr>
                <w:rFonts w:ascii="Calibri" w:hAnsi="Calibri"/>
                <w:b w:val="0"/>
              </w:rPr>
              <w:t>)</w:t>
            </w:r>
            <w:r>
              <w:rPr>
                <w:rFonts w:ascii="Calibri" w:hAnsi="Calibri"/>
                <w:b w:val="0"/>
              </w:rPr>
              <w:t>.</w:t>
            </w:r>
          </w:p>
          <w:p w14:paraId="7ADEA4AA" w14:textId="77777777" w:rsidR="009763E5" w:rsidRDefault="00B310BE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 xml:space="preserve">Kopi av faktura / pakkseddel e.l </w:t>
            </w:r>
            <w:r w:rsidR="009763E5">
              <w:rPr>
                <w:rFonts w:ascii="Calibri" w:hAnsi="Calibri"/>
                <w:b w:val="0"/>
              </w:rPr>
              <w:t>må følge varen</w:t>
            </w:r>
            <w:r>
              <w:rPr>
                <w:rFonts w:ascii="Calibri" w:hAnsi="Calibri"/>
                <w:b w:val="0"/>
              </w:rPr>
              <w:t>, dersom returen skal behandles som en garantisak.</w:t>
            </w:r>
            <w:r w:rsidR="009763E5">
              <w:rPr>
                <w:rFonts w:ascii="Calibri" w:hAnsi="Calibri"/>
                <w:b w:val="0"/>
              </w:rPr>
              <w:t xml:space="preserve"> </w:t>
            </w:r>
          </w:p>
          <w:p w14:paraId="4A6003C5" w14:textId="457FE9F0" w:rsidR="00B310BE" w:rsidRDefault="00B310BE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Alle returer skal godkjennes av Simarud Electronic AS</w:t>
            </w:r>
            <w:r w:rsidR="009763E5">
              <w:rPr>
                <w:rFonts w:ascii="Calibri" w:hAnsi="Calibri"/>
                <w:b w:val="0"/>
              </w:rPr>
              <w:t xml:space="preserve">. </w:t>
            </w:r>
            <w:r w:rsidR="003D169C">
              <w:rPr>
                <w:rFonts w:ascii="Calibri" w:hAnsi="Calibri"/>
                <w:b w:val="0"/>
              </w:rPr>
              <w:t xml:space="preserve">Skjemaet er gyldig i </w:t>
            </w:r>
            <w:r w:rsidR="00C35CF5">
              <w:rPr>
                <w:rFonts w:ascii="Calibri" w:hAnsi="Calibri"/>
                <w:b w:val="0"/>
              </w:rPr>
              <w:t>20</w:t>
            </w:r>
            <w:r w:rsidR="003D169C">
              <w:rPr>
                <w:rFonts w:ascii="Calibri" w:hAnsi="Calibri"/>
                <w:b w:val="0"/>
              </w:rPr>
              <w:t xml:space="preserve"> dager fra </w:t>
            </w:r>
            <w:r w:rsidR="00C35CF5">
              <w:rPr>
                <w:rFonts w:ascii="Calibri" w:hAnsi="Calibri"/>
                <w:b w:val="0"/>
              </w:rPr>
              <w:t>dato for godkjent retur.</w:t>
            </w:r>
          </w:p>
          <w:p w14:paraId="607D79B3" w14:textId="77777777" w:rsidR="00B310BE" w:rsidRDefault="009763E5" w:rsidP="009763E5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 xml:space="preserve">Avtale om retur gjøres ved henvendelse til oss </w:t>
            </w:r>
            <w:r w:rsidR="00B310BE">
              <w:rPr>
                <w:rFonts w:ascii="Calibri" w:hAnsi="Calibri"/>
                <w:b w:val="0"/>
              </w:rPr>
              <w:t>på tlf 64 91 80 80 eller post@simarud.no</w:t>
            </w:r>
          </w:p>
        </w:tc>
      </w:tr>
      <w:tr w:rsidR="00B0613A" w14:paraId="6AF97AEF" w14:textId="77777777" w:rsidTr="00805B4A">
        <w:trPr>
          <w:trHeight w:val="460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37FB9" w14:textId="77777777" w:rsidR="00B0613A" w:rsidRDefault="00B0613A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  <w:sz w:val="16"/>
                <w:szCs w:val="16"/>
              </w:rPr>
            </w:pPr>
            <w:r w:rsidRPr="00B0613A">
              <w:rPr>
                <w:rFonts w:ascii="Calibri" w:hAnsi="Calibri"/>
                <w:b w:val="0"/>
                <w:sz w:val="16"/>
                <w:szCs w:val="16"/>
              </w:rPr>
              <w:t>Dato:</w:t>
            </w:r>
          </w:p>
          <w:p w14:paraId="45F7948E" w14:textId="77777777" w:rsidR="00B0613A" w:rsidRPr="00B0613A" w:rsidRDefault="00B0613A" w:rsidP="009C433B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AD5D7" w14:textId="77777777" w:rsidR="00B0613A" w:rsidRDefault="00B0613A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  <w:sz w:val="16"/>
                <w:szCs w:val="16"/>
              </w:rPr>
            </w:pPr>
            <w:r w:rsidRPr="00B0613A">
              <w:rPr>
                <w:rFonts w:ascii="Calibri" w:hAnsi="Calibri"/>
                <w:b w:val="0"/>
                <w:sz w:val="16"/>
                <w:szCs w:val="16"/>
              </w:rPr>
              <w:t>Signatur</w:t>
            </w:r>
            <w:r w:rsidR="00B310BE">
              <w:rPr>
                <w:rFonts w:ascii="Calibri" w:hAnsi="Calibri"/>
                <w:b w:val="0"/>
                <w:sz w:val="16"/>
                <w:szCs w:val="16"/>
              </w:rPr>
              <w:t xml:space="preserve"> Avsender</w:t>
            </w:r>
            <w:r w:rsidRPr="00B0613A">
              <w:rPr>
                <w:rFonts w:ascii="Calibri" w:hAnsi="Calibri"/>
                <w:b w:val="0"/>
                <w:sz w:val="16"/>
                <w:szCs w:val="16"/>
              </w:rPr>
              <w:t>:</w:t>
            </w:r>
          </w:p>
          <w:p w14:paraId="28BA732C" w14:textId="77777777" w:rsidR="00C358A9" w:rsidRPr="00B0613A" w:rsidRDefault="00C358A9" w:rsidP="009C433B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3E11F33" w14:textId="77777777" w:rsidR="00C358A9" w:rsidRDefault="00B310BE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  <w:sz w:val="16"/>
                <w:szCs w:val="16"/>
              </w:rPr>
            </w:pPr>
            <w:r>
              <w:rPr>
                <w:rFonts w:ascii="Calibri" w:hAnsi="Calibri"/>
                <w:b w:val="0"/>
                <w:sz w:val="16"/>
                <w:szCs w:val="16"/>
              </w:rPr>
              <w:t>Mottatt av Simarud</w:t>
            </w:r>
            <w:r w:rsidR="00B0613A" w:rsidRPr="00B0613A">
              <w:rPr>
                <w:rFonts w:ascii="Calibri" w:hAnsi="Calibri"/>
                <w:b w:val="0"/>
                <w:sz w:val="16"/>
                <w:szCs w:val="16"/>
              </w:rPr>
              <w:t>:</w:t>
            </w:r>
          </w:p>
          <w:p w14:paraId="3E76B48E" w14:textId="77777777" w:rsidR="00C358A9" w:rsidRPr="00C358A9" w:rsidRDefault="00C358A9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  <w:sz w:val="32"/>
                <w:szCs w:val="16"/>
              </w:rPr>
            </w:pPr>
          </w:p>
        </w:tc>
      </w:tr>
      <w:bookmarkEnd w:id="0"/>
    </w:tbl>
    <w:p w14:paraId="7FEE0A5F" w14:textId="77777777" w:rsidR="00AA5FA7" w:rsidRPr="006E3CC8" w:rsidRDefault="00AA5FA7" w:rsidP="00805B4A">
      <w:pPr>
        <w:ind w:right="6"/>
      </w:pPr>
    </w:p>
    <w:sectPr w:rsidR="00AA5FA7" w:rsidRPr="006E3CC8" w:rsidSect="00805B4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236" w:right="992" w:bottom="850" w:left="1411" w:header="301" w:footer="461" w:gutter="0"/>
      <w:pgNumType w:start="1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F8E4B" w14:textId="77777777" w:rsidR="00863DE4" w:rsidRDefault="00863DE4">
      <w:r>
        <w:separator/>
      </w:r>
    </w:p>
  </w:endnote>
  <w:endnote w:type="continuationSeparator" w:id="0">
    <w:p w14:paraId="189C7A58" w14:textId="77777777" w:rsidR="00863DE4" w:rsidRDefault="0086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4664D2-F747-4CB2-9FB4-67D3513912FF}"/>
    <w:embedBold r:id="rId2" w:fontKey="{5C5A9855-82EE-4454-8C5C-5CF53615865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64D7BC0-4B49-44E6-A5E6-D21AD8C490D3}"/>
    <w:embedBold r:id="rId4" w:fontKey="{414F10A8-8B63-4C2E-8936-10DEB2072E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C221D" w14:textId="77777777" w:rsidR="00C35CF5" w:rsidRDefault="00C35CF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CA072" w14:textId="431569E8" w:rsidR="00704F81" w:rsidRPr="00AA5FA7" w:rsidRDefault="00704F81">
    <w:pPr>
      <w:pStyle w:val="Bunntekst"/>
      <w:pBdr>
        <w:top w:val="single" w:sz="4" w:space="1" w:color="auto"/>
      </w:pBdr>
      <w:rPr>
        <w:rFonts w:ascii="Helvetica" w:hAnsi="Helvetic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3F737" w14:textId="77777777" w:rsidR="00704F81" w:rsidRDefault="00704F81">
    <w:pPr>
      <w:pStyle w:val="Bunntekst"/>
      <w:pBdr>
        <w:top w:val="single" w:sz="4" w:space="1" w:color="auto"/>
      </w:pBdr>
    </w:pPr>
    <w:bookmarkStart w:id="4" w:name="EKPrintMerke"/>
    <w:r>
      <w:rPr>
        <w:color w:val="000080"/>
      </w:rPr>
      <w:t xml:space="preserve">Utskrift: </w:t>
    </w:r>
    <w:r>
      <w:rPr>
        <w:color w:val="000080"/>
      </w:rPr>
      <w:fldChar w:fldCharType="begin"/>
    </w:r>
    <w:r>
      <w:rPr>
        <w:color w:val="000080"/>
      </w:rPr>
      <w:instrText xml:space="preserve"> PRINTDATE  \@ "dd.MM.yyyy HH:mm"  \* MERGEFORMAT </w:instrText>
    </w:r>
    <w:r>
      <w:rPr>
        <w:color w:val="000080"/>
      </w:rPr>
      <w:fldChar w:fldCharType="separate"/>
    </w:r>
    <w:r w:rsidR="00863DE4">
      <w:rPr>
        <w:noProof/>
        <w:color w:val="000080"/>
      </w:rPr>
      <w:t>18.02.2011 15:49</w:t>
    </w:r>
    <w:r>
      <w:rPr>
        <w:color w:val="000080"/>
      </w:rPr>
      <w:fldChar w:fldCharType="end"/>
    </w:r>
    <w:r>
      <w:rPr>
        <w:color w:val="000080"/>
      </w:rPr>
      <w:t xml:space="preserve"> </w:t>
    </w:r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AE229" w14:textId="77777777" w:rsidR="00863DE4" w:rsidRDefault="00863DE4">
      <w:r>
        <w:separator/>
      </w:r>
    </w:p>
  </w:footnote>
  <w:footnote w:type="continuationSeparator" w:id="0">
    <w:p w14:paraId="5E60FA4F" w14:textId="77777777" w:rsidR="00863DE4" w:rsidRDefault="00863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03BF7" w14:textId="77777777" w:rsidR="00C35CF5" w:rsidRDefault="00C35CF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6970" w14:textId="77777777" w:rsidR="00704F81" w:rsidRDefault="00704F81">
    <w:pPr>
      <w:pStyle w:val="Topptekst"/>
    </w:pPr>
  </w:p>
  <w:tbl>
    <w:tblPr>
      <w:tblW w:w="9530" w:type="dxa"/>
      <w:tblInd w:w="71" w:type="dxa"/>
      <w:tblBorders>
        <w:top w:val="single" w:sz="12" w:space="0" w:color="808080"/>
        <w:left w:val="single" w:sz="12" w:space="0" w:color="auto"/>
        <w:bottom w:val="single" w:sz="12" w:space="0" w:color="808080"/>
        <w:right w:val="single" w:sz="12" w:space="0" w:color="auto"/>
        <w:insideH w:val="single" w:sz="6" w:space="0" w:color="808080"/>
        <w:insideV w:val="single" w:sz="6" w:space="0" w:color="808080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85"/>
      <w:gridCol w:w="7254"/>
      <w:gridCol w:w="1991"/>
    </w:tblGrid>
    <w:tr w:rsidR="00704F81" w:rsidRPr="00DA7852" w14:paraId="741BD4AE" w14:textId="77777777" w:rsidTr="00B310BE">
      <w:trPr>
        <w:cantSplit/>
        <w:trHeight w:val="946"/>
      </w:trPr>
      <w:tc>
        <w:tcPr>
          <w:tcW w:w="285" w:type="dxa"/>
          <w:tcBorders>
            <w:top w:val="single" w:sz="12" w:space="0" w:color="auto"/>
            <w:bottom w:val="single" w:sz="6" w:space="0" w:color="auto"/>
            <w:right w:val="nil"/>
          </w:tcBorders>
        </w:tcPr>
        <w:p w14:paraId="05AFB579" w14:textId="77777777" w:rsidR="00704F81" w:rsidRDefault="00704F81" w:rsidP="00396603">
          <w:pPr>
            <w:spacing w:before="120" w:after="120"/>
            <w:ind w:right="118"/>
            <w:jc w:val="center"/>
            <w:rPr>
              <w:b/>
              <w:sz w:val="28"/>
            </w:rPr>
          </w:pPr>
        </w:p>
      </w:tc>
      <w:tc>
        <w:tcPr>
          <w:tcW w:w="7254" w:type="dxa"/>
          <w:tcBorders>
            <w:top w:val="single" w:sz="12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40D196E2" w14:textId="6124868E" w:rsidR="00704F81" w:rsidRDefault="00863DE4" w:rsidP="00396603">
          <w:pPr>
            <w:ind w:right="118"/>
            <w:rPr>
              <w:color w:val="0070C0"/>
            </w:rPr>
          </w:pPr>
          <w:r w:rsidRPr="0059635F">
            <w:rPr>
              <w:noProof/>
              <w:color w:val="0070C0"/>
            </w:rPr>
            <w:drawing>
              <wp:inline distT="0" distB="0" distL="0" distR="0" wp14:anchorId="60382CF1" wp14:editId="750F25A8">
                <wp:extent cx="1844040" cy="426720"/>
                <wp:effectExtent l="0" t="0" r="0" b="0"/>
                <wp:docPr id="1" name="Bil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404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3963138" w14:textId="77777777" w:rsidR="00704F81" w:rsidRPr="0059635F" w:rsidRDefault="00704F81" w:rsidP="00396603">
          <w:pPr>
            <w:ind w:right="118"/>
            <w:jc w:val="center"/>
            <w:rPr>
              <w:rFonts w:ascii="Helvetica" w:hAnsi="Helvetica"/>
              <w:b/>
              <w:sz w:val="28"/>
            </w:rPr>
          </w:pPr>
          <w:r w:rsidRPr="0059635F">
            <w:rPr>
              <w:rFonts w:ascii="Helvetica" w:hAnsi="Helvetica"/>
              <w:b/>
              <w:color w:val="0070C0"/>
              <w:sz w:val="36"/>
            </w:rPr>
            <w:t>SIMARUD ELECTRONIC AS</w:t>
          </w:r>
        </w:p>
      </w:tc>
      <w:tc>
        <w:tcPr>
          <w:tcW w:w="1991" w:type="dxa"/>
          <w:tcBorders>
            <w:top w:val="single" w:sz="12" w:space="0" w:color="auto"/>
            <w:left w:val="nil"/>
            <w:bottom w:val="single" w:sz="6" w:space="0" w:color="auto"/>
          </w:tcBorders>
          <w:vAlign w:val="center"/>
        </w:tcPr>
        <w:p w14:paraId="73EB185E" w14:textId="77777777" w:rsidR="00704F81" w:rsidRPr="0059635F" w:rsidRDefault="00704F81" w:rsidP="00396603">
          <w:pPr>
            <w:spacing w:before="180" w:after="120"/>
            <w:rPr>
              <w:rFonts w:ascii="Helvetica" w:hAnsi="Helvetica"/>
              <w:sz w:val="16"/>
            </w:rPr>
          </w:pPr>
          <w:r w:rsidRPr="0059635F">
            <w:rPr>
              <w:rFonts w:ascii="Helvetica" w:hAnsi="Helvetica"/>
              <w:sz w:val="16"/>
            </w:rPr>
            <w:t xml:space="preserve">Dok.id.: </w:t>
          </w:r>
        </w:p>
        <w:p w14:paraId="1D12C4FD" w14:textId="77777777" w:rsidR="00704F81" w:rsidRPr="00DA7852" w:rsidRDefault="00704F81" w:rsidP="001140BE">
          <w:pPr>
            <w:spacing w:before="180" w:after="120"/>
            <w:rPr>
              <w:rFonts w:ascii="Helvetica" w:hAnsi="Helvetica"/>
              <w:b/>
              <w:color w:val="0070C0"/>
            </w:rPr>
          </w:pPr>
          <w:r w:rsidRPr="00DA7852">
            <w:rPr>
              <w:rFonts w:ascii="Helvetica" w:hAnsi="Helvetica"/>
              <w:b/>
              <w:color w:val="0070C0"/>
              <w:sz w:val="28"/>
            </w:rPr>
            <w:t>SE-</w:t>
          </w:r>
          <w:r>
            <w:rPr>
              <w:rFonts w:ascii="Helvetica" w:hAnsi="Helvetica"/>
              <w:b/>
              <w:color w:val="0070C0"/>
              <w:sz w:val="28"/>
            </w:rPr>
            <w:t>1118</w:t>
          </w:r>
        </w:p>
      </w:tc>
    </w:tr>
    <w:tr w:rsidR="00704F81" w:rsidRPr="00DA7852" w14:paraId="200A3333" w14:textId="77777777" w:rsidTr="00B310BE">
      <w:trPr>
        <w:cantSplit/>
        <w:trHeight w:val="385"/>
      </w:trPr>
      <w:tc>
        <w:tcPr>
          <w:tcW w:w="7539" w:type="dxa"/>
          <w:gridSpan w:val="2"/>
          <w:tcBorders>
            <w:top w:val="single" w:sz="6" w:space="0" w:color="auto"/>
            <w:bottom w:val="single" w:sz="6" w:space="0" w:color="auto"/>
            <w:right w:val="single" w:sz="6" w:space="0" w:color="auto"/>
          </w:tcBorders>
        </w:tcPr>
        <w:p w14:paraId="6ABB0EF2" w14:textId="77777777" w:rsidR="00704F81" w:rsidRPr="00DA7852" w:rsidRDefault="00704F81" w:rsidP="006E3CC8">
          <w:pPr>
            <w:spacing w:before="80" w:after="80"/>
            <w:rPr>
              <w:rFonts w:ascii="Helvetica" w:hAnsi="Helvetica"/>
              <w:b/>
              <w:color w:val="0070C0"/>
            </w:rPr>
          </w:pPr>
          <w:r>
            <w:rPr>
              <w:rFonts w:ascii="Helvetica" w:hAnsi="Helvetica"/>
              <w:b/>
              <w:color w:val="0070C0"/>
            </w:rPr>
            <w:t>RMA – Retur skjema for defekt/skadet vare</w:t>
          </w:r>
        </w:p>
      </w:tc>
      <w:tc>
        <w:tcPr>
          <w:tcW w:w="1991" w:type="dxa"/>
          <w:tcBorders>
            <w:top w:val="single" w:sz="6" w:space="0" w:color="auto"/>
            <w:left w:val="nil"/>
            <w:bottom w:val="single" w:sz="6" w:space="0" w:color="auto"/>
          </w:tcBorders>
        </w:tcPr>
        <w:p w14:paraId="25393DF2" w14:textId="77777777" w:rsidR="00704F81" w:rsidRPr="00DA7852" w:rsidRDefault="00704F81" w:rsidP="00396603">
          <w:pPr>
            <w:spacing w:before="80" w:after="80"/>
            <w:rPr>
              <w:rFonts w:ascii="Helvetica" w:hAnsi="Helvetica"/>
              <w:color w:val="0070C0"/>
            </w:rPr>
          </w:pPr>
        </w:p>
      </w:tc>
    </w:tr>
  </w:tbl>
  <w:p w14:paraId="425AED8A" w14:textId="77777777" w:rsidR="00704F81" w:rsidRPr="0086400B" w:rsidRDefault="00704F81" w:rsidP="0086400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7" w:type="dxa"/>
      <w:tblInd w:w="71" w:type="dxa"/>
      <w:tblBorders>
        <w:top w:val="single" w:sz="12" w:space="0" w:color="808080"/>
        <w:left w:val="single" w:sz="12" w:space="0" w:color="auto"/>
        <w:bottom w:val="single" w:sz="12" w:space="0" w:color="808080"/>
        <w:right w:val="single" w:sz="12" w:space="0" w:color="auto"/>
        <w:insideH w:val="single" w:sz="6" w:space="0" w:color="808080"/>
        <w:insideV w:val="single" w:sz="6" w:space="0" w:color="808080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84"/>
      <w:gridCol w:w="709"/>
      <w:gridCol w:w="2268"/>
      <w:gridCol w:w="1417"/>
      <w:gridCol w:w="2835"/>
      <w:gridCol w:w="1984"/>
    </w:tblGrid>
    <w:tr w:rsidR="00704F81" w14:paraId="5BAF2193" w14:textId="77777777" w:rsidTr="0059635F">
      <w:trPr>
        <w:cantSplit/>
      </w:trPr>
      <w:tc>
        <w:tcPr>
          <w:tcW w:w="284" w:type="dxa"/>
          <w:tcBorders>
            <w:top w:val="single" w:sz="12" w:space="0" w:color="auto"/>
            <w:bottom w:val="single" w:sz="6" w:space="0" w:color="auto"/>
            <w:right w:val="nil"/>
          </w:tcBorders>
        </w:tcPr>
        <w:p w14:paraId="5AC0FB3F" w14:textId="77777777" w:rsidR="00704F81" w:rsidRDefault="00704F81" w:rsidP="0059635F">
          <w:pPr>
            <w:spacing w:before="120" w:after="120"/>
            <w:ind w:right="118"/>
            <w:jc w:val="center"/>
            <w:rPr>
              <w:b/>
              <w:sz w:val="28"/>
            </w:rPr>
          </w:pPr>
        </w:p>
      </w:tc>
      <w:tc>
        <w:tcPr>
          <w:tcW w:w="7229" w:type="dxa"/>
          <w:gridSpan w:val="4"/>
          <w:tcBorders>
            <w:top w:val="single" w:sz="12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38739899" w14:textId="4AE6A1D0" w:rsidR="00704F81" w:rsidRDefault="00863DE4" w:rsidP="0059635F">
          <w:pPr>
            <w:ind w:right="118"/>
            <w:rPr>
              <w:color w:val="0070C0"/>
            </w:rPr>
          </w:pPr>
          <w:r w:rsidRPr="0059635F">
            <w:rPr>
              <w:noProof/>
              <w:color w:val="0070C0"/>
            </w:rPr>
            <w:drawing>
              <wp:inline distT="0" distB="0" distL="0" distR="0" wp14:anchorId="66210658" wp14:editId="2DCA7491">
                <wp:extent cx="1844040" cy="426720"/>
                <wp:effectExtent l="0" t="0" r="0" b="0"/>
                <wp:docPr id="2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404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5B1F0F6" w14:textId="77777777" w:rsidR="00704F81" w:rsidRPr="0059635F" w:rsidRDefault="00704F81" w:rsidP="0059635F">
          <w:pPr>
            <w:ind w:right="118"/>
            <w:jc w:val="center"/>
            <w:rPr>
              <w:rFonts w:ascii="Helvetica" w:hAnsi="Helvetica"/>
              <w:b/>
              <w:sz w:val="28"/>
            </w:rPr>
          </w:pPr>
          <w:r w:rsidRPr="0059635F">
            <w:rPr>
              <w:rFonts w:ascii="Helvetica" w:hAnsi="Helvetica"/>
              <w:b/>
              <w:color w:val="0070C0"/>
              <w:sz w:val="36"/>
            </w:rPr>
            <w:t>SIMARUD ELECTRONIC AS</w:t>
          </w:r>
        </w:p>
      </w:tc>
      <w:tc>
        <w:tcPr>
          <w:tcW w:w="1984" w:type="dxa"/>
          <w:tcBorders>
            <w:top w:val="single" w:sz="12" w:space="0" w:color="auto"/>
            <w:left w:val="nil"/>
            <w:bottom w:val="single" w:sz="6" w:space="0" w:color="auto"/>
          </w:tcBorders>
          <w:vAlign w:val="center"/>
        </w:tcPr>
        <w:p w14:paraId="5675DCDD" w14:textId="77777777" w:rsidR="00704F81" w:rsidRPr="0059635F" w:rsidRDefault="00704F81" w:rsidP="0059635F">
          <w:pPr>
            <w:spacing w:before="180" w:after="120"/>
            <w:rPr>
              <w:rFonts w:ascii="Helvetica" w:hAnsi="Helvetica"/>
              <w:sz w:val="16"/>
            </w:rPr>
          </w:pPr>
          <w:r w:rsidRPr="0059635F">
            <w:rPr>
              <w:rFonts w:ascii="Helvetica" w:hAnsi="Helvetica"/>
              <w:sz w:val="16"/>
            </w:rPr>
            <w:t xml:space="preserve">Dok.id.: </w:t>
          </w:r>
        </w:p>
        <w:p w14:paraId="02A6FFC7" w14:textId="77777777" w:rsidR="00704F81" w:rsidRPr="00DA7852" w:rsidRDefault="00704F81" w:rsidP="0086400B">
          <w:pPr>
            <w:spacing w:before="180" w:after="120"/>
            <w:rPr>
              <w:rFonts w:ascii="Helvetica" w:hAnsi="Helvetica"/>
              <w:b/>
              <w:color w:val="0070C0"/>
            </w:rPr>
          </w:pPr>
          <w:r w:rsidRPr="00DA7852">
            <w:rPr>
              <w:rFonts w:ascii="Helvetica" w:hAnsi="Helvetica"/>
              <w:b/>
              <w:color w:val="0070C0"/>
              <w:sz w:val="28"/>
            </w:rPr>
            <w:t>SE-</w:t>
          </w:r>
          <w:r>
            <w:rPr>
              <w:rFonts w:ascii="Helvetica" w:hAnsi="Helvetica"/>
              <w:b/>
              <w:color w:val="0070C0"/>
              <w:sz w:val="28"/>
            </w:rPr>
            <w:t>1001</w:t>
          </w:r>
        </w:p>
      </w:tc>
    </w:tr>
    <w:tr w:rsidR="00704F81" w14:paraId="15A65448" w14:textId="77777777" w:rsidTr="0059635F">
      <w:trPr>
        <w:cantSplit/>
      </w:trPr>
      <w:tc>
        <w:tcPr>
          <w:tcW w:w="7513" w:type="dxa"/>
          <w:gridSpan w:val="5"/>
          <w:tcBorders>
            <w:top w:val="single" w:sz="6" w:space="0" w:color="auto"/>
            <w:bottom w:val="single" w:sz="6" w:space="0" w:color="auto"/>
            <w:right w:val="single" w:sz="6" w:space="0" w:color="auto"/>
          </w:tcBorders>
        </w:tcPr>
        <w:p w14:paraId="68A7EBA7" w14:textId="77777777" w:rsidR="00704F81" w:rsidRPr="00DA7852" w:rsidRDefault="00704F81">
          <w:pPr>
            <w:spacing w:before="80" w:after="80"/>
            <w:rPr>
              <w:rFonts w:ascii="Helvetica" w:hAnsi="Helvetica"/>
              <w:b/>
              <w:color w:val="0070C0"/>
            </w:rPr>
          </w:pPr>
          <w:r>
            <w:rPr>
              <w:rFonts w:ascii="Helvetica" w:hAnsi="Helvetica"/>
              <w:b/>
              <w:color w:val="0070C0"/>
            </w:rPr>
            <w:t>Kalibrering av verktøy og instrumenter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</w:tcBorders>
        </w:tcPr>
        <w:p w14:paraId="0D08620D" w14:textId="77777777" w:rsidR="00704F81" w:rsidRPr="00DA7852" w:rsidRDefault="00704F81">
          <w:pPr>
            <w:spacing w:before="80" w:after="80"/>
            <w:rPr>
              <w:rFonts w:ascii="Helvetica" w:hAnsi="Helvetica"/>
              <w:color w:val="0070C0"/>
            </w:rPr>
          </w:pPr>
          <w:bookmarkStart w:id="1" w:name="DokType"/>
          <w:r w:rsidRPr="00DA7852">
            <w:rPr>
              <w:rFonts w:ascii="Helvetica" w:hAnsi="Helvetica"/>
              <w:color w:val="0070C0"/>
            </w:rPr>
            <w:t>Prosedyre</w:t>
          </w:r>
          <w:bookmarkEnd w:id="1"/>
        </w:p>
      </w:tc>
    </w:tr>
    <w:tr w:rsidR="00704F81" w14:paraId="40ACD4C0" w14:textId="77777777" w:rsidTr="0059635F">
      <w:tblPrEx>
        <w:tblCellMar>
          <w:left w:w="56" w:type="dxa"/>
          <w:right w:w="56" w:type="dxa"/>
        </w:tblCellMar>
      </w:tblPrEx>
      <w:trPr>
        <w:cantSplit/>
      </w:trPr>
      <w:tc>
        <w:tcPr>
          <w:tcW w:w="993" w:type="dxa"/>
          <w:gridSpan w:val="2"/>
          <w:tcBorders>
            <w:top w:val="nil"/>
            <w:bottom w:val="single" w:sz="12" w:space="0" w:color="auto"/>
            <w:right w:val="nil"/>
          </w:tcBorders>
        </w:tcPr>
        <w:p w14:paraId="28FC138B" w14:textId="77777777" w:rsidR="00704F81" w:rsidRPr="0059635F" w:rsidRDefault="00704F81">
          <w:pPr>
            <w:rPr>
              <w:rFonts w:ascii="Helvetica" w:hAnsi="Helvetica"/>
              <w:color w:val="000080"/>
            </w:rPr>
          </w:pPr>
          <w:r w:rsidRPr="0059635F">
            <w:rPr>
              <w:rFonts w:ascii="Helvetica" w:hAnsi="Helvetica"/>
              <w:sz w:val="16"/>
            </w:rPr>
            <w:t>Rev.:</w:t>
          </w:r>
        </w:p>
        <w:p w14:paraId="6986769D" w14:textId="77777777" w:rsidR="00704F81" w:rsidRPr="00DA7852" w:rsidRDefault="00704F81">
          <w:pPr>
            <w:jc w:val="center"/>
            <w:rPr>
              <w:rFonts w:ascii="Helvetica" w:hAnsi="Helvetica"/>
              <w:color w:val="0070C0"/>
            </w:rPr>
          </w:pPr>
          <w:r w:rsidRPr="00DA7852">
            <w:rPr>
              <w:rFonts w:ascii="Helvetica" w:hAnsi="Helvetica"/>
              <w:color w:val="0070C0"/>
            </w:rPr>
            <w:t>-</w:t>
          </w:r>
        </w:p>
      </w:tc>
      <w:tc>
        <w:tcPr>
          <w:tcW w:w="2268" w:type="dxa"/>
          <w:tcBorders>
            <w:top w:val="nil"/>
            <w:left w:val="single" w:sz="6" w:space="0" w:color="auto"/>
            <w:bottom w:val="single" w:sz="12" w:space="0" w:color="auto"/>
            <w:right w:val="nil"/>
          </w:tcBorders>
        </w:tcPr>
        <w:p w14:paraId="66814AF0" w14:textId="77777777" w:rsidR="00704F81" w:rsidRPr="0059635F" w:rsidRDefault="00704F81">
          <w:pPr>
            <w:rPr>
              <w:rFonts w:ascii="Helvetica" w:hAnsi="Helvetica"/>
            </w:rPr>
          </w:pPr>
          <w:r w:rsidRPr="0059635F">
            <w:rPr>
              <w:rFonts w:ascii="Helvetica" w:hAnsi="Helvetica"/>
              <w:sz w:val="16"/>
            </w:rPr>
            <w:t>Skrevet av:</w:t>
          </w:r>
        </w:p>
        <w:p w14:paraId="0924B43B" w14:textId="77777777" w:rsidR="00704F81" w:rsidRPr="00DA7852" w:rsidRDefault="00704F81">
          <w:pPr>
            <w:jc w:val="center"/>
            <w:rPr>
              <w:rFonts w:ascii="Helvetica" w:hAnsi="Helvetica"/>
              <w:color w:val="0070C0"/>
            </w:rPr>
          </w:pPr>
          <w:r>
            <w:rPr>
              <w:rFonts w:ascii="Helvetica" w:hAnsi="Helvetica"/>
              <w:color w:val="0070C0"/>
            </w:rPr>
            <w:t xml:space="preserve">Lars </w:t>
          </w:r>
          <w:proofErr w:type="spellStart"/>
          <w:r>
            <w:rPr>
              <w:rFonts w:ascii="Helvetica" w:hAnsi="Helvetica"/>
              <w:color w:val="0070C0"/>
            </w:rPr>
            <w:t>Reinskou</w:t>
          </w:r>
          <w:proofErr w:type="spellEnd"/>
        </w:p>
      </w:tc>
      <w:tc>
        <w:tcPr>
          <w:tcW w:w="1417" w:type="dxa"/>
          <w:tcBorders>
            <w:top w:val="nil"/>
            <w:left w:val="single" w:sz="6" w:space="0" w:color="auto"/>
            <w:bottom w:val="single" w:sz="12" w:space="0" w:color="auto"/>
            <w:right w:val="nil"/>
          </w:tcBorders>
        </w:tcPr>
        <w:p w14:paraId="6022E325" w14:textId="77777777" w:rsidR="00704F81" w:rsidRPr="0059635F" w:rsidRDefault="00704F81">
          <w:pPr>
            <w:rPr>
              <w:rFonts w:ascii="Helvetica" w:hAnsi="Helvetica"/>
              <w:sz w:val="16"/>
            </w:rPr>
          </w:pPr>
          <w:r w:rsidRPr="0059635F">
            <w:rPr>
              <w:rFonts w:ascii="Helvetica" w:hAnsi="Helvetica"/>
              <w:sz w:val="16"/>
            </w:rPr>
            <w:t>Gjelder fra:</w:t>
          </w:r>
        </w:p>
        <w:p w14:paraId="3570E69F" w14:textId="77777777" w:rsidR="00704F81" w:rsidRPr="00DA7852" w:rsidRDefault="00704F81" w:rsidP="0086400B">
          <w:pPr>
            <w:jc w:val="center"/>
            <w:rPr>
              <w:rFonts w:ascii="Helvetica" w:hAnsi="Helvetica"/>
              <w:color w:val="0070C0"/>
            </w:rPr>
          </w:pPr>
          <w:bookmarkStart w:id="2" w:name="GjelderFra"/>
          <w:r>
            <w:rPr>
              <w:rFonts w:ascii="Helvetica" w:hAnsi="Helvetica"/>
              <w:color w:val="0070C0"/>
            </w:rPr>
            <w:t>28</w:t>
          </w:r>
          <w:r w:rsidRPr="00DA7852">
            <w:rPr>
              <w:rFonts w:ascii="Helvetica" w:hAnsi="Helvetica"/>
              <w:color w:val="0070C0"/>
            </w:rPr>
            <w:t>.</w:t>
          </w:r>
          <w:r>
            <w:rPr>
              <w:rFonts w:ascii="Helvetica" w:hAnsi="Helvetica"/>
              <w:color w:val="0070C0"/>
            </w:rPr>
            <w:t>01</w:t>
          </w:r>
          <w:r w:rsidRPr="00DA7852">
            <w:rPr>
              <w:rFonts w:ascii="Helvetica" w:hAnsi="Helvetica"/>
              <w:color w:val="0070C0"/>
            </w:rPr>
            <w:t>.</w:t>
          </w:r>
          <w:bookmarkEnd w:id="2"/>
          <w:r>
            <w:rPr>
              <w:rFonts w:ascii="Helvetica" w:hAnsi="Helvetica"/>
              <w:color w:val="0070C0"/>
            </w:rPr>
            <w:t>2011</w:t>
          </w:r>
        </w:p>
      </w:tc>
      <w:tc>
        <w:tcPr>
          <w:tcW w:w="2835" w:type="dxa"/>
          <w:tcBorders>
            <w:top w:val="nil"/>
            <w:left w:val="single" w:sz="6" w:space="0" w:color="auto"/>
            <w:bottom w:val="single" w:sz="12" w:space="0" w:color="auto"/>
            <w:right w:val="nil"/>
          </w:tcBorders>
        </w:tcPr>
        <w:p w14:paraId="474C35FB" w14:textId="77777777" w:rsidR="00704F81" w:rsidRPr="0059635F" w:rsidRDefault="00704F81">
          <w:pPr>
            <w:rPr>
              <w:rFonts w:ascii="Helvetica" w:hAnsi="Helvetica"/>
              <w:color w:val="000080"/>
            </w:rPr>
          </w:pPr>
          <w:r w:rsidRPr="0059635F">
            <w:rPr>
              <w:rFonts w:ascii="Helvetica" w:hAnsi="Helvetica"/>
              <w:sz w:val="16"/>
            </w:rPr>
            <w:t>Godkjent av:</w:t>
          </w:r>
        </w:p>
        <w:p w14:paraId="51BFBE51" w14:textId="77777777" w:rsidR="00704F81" w:rsidRPr="00DA7852" w:rsidRDefault="00704F81">
          <w:pPr>
            <w:jc w:val="center"/>
            <w:rPr>
              <w:rFonts w:ascii="Helvetica" w:hAnsi="Helvetica"/>
              <w:color w:val="0070C0"/>
            </w:rPr>
          </w:pPr>
          <w:r>
            <w:rPr>
              <w:rFonts w:ascii="Helvetica" w:hAnsi="Helvetica"/>
              <w:color w:val="0070C0"/>
            </w:rPr>
            <w:t xml:space="preserve">Trond </w:t>
          </w:r>
          <w:proofErr w:type="spellStart"/>
          <w:r>
            <w:rPr>
              <w:rFonts w:ascii="Helvetica" w:hAnsi="Helvetica"/>
              <w:color w:val="0070C0"/>
            </w:rPr>
            <w:t>Simarud</w:t>
          </w:r>
          <w:proofErr w:type="spellEnd"/>
        </w:p>
      </w:tc>
      <w:tc>
        <w:tcPr>
          <w:tcW w:w="1984" w:type="dxa"/>
          <w:tcBorders>
            <w:top w:val="nil"/>
            <w:left w:val="single" w:sz="6" w:space="0" w:color="auto"/>
            <w:bottom w:val="single" w:sz="12" w:space="0" w:color="auto"/>
          </w:tcBorders>
        </w:tcPr>
        <w:p w14:paraId="43F504FD" w14:textId="77777777" w:rsidR="00704F81" w:rsidRPr="0059635F" w:rsidRDefault="00704F81">
          <w:pPr>
            <w:rPr>
              <w:rFonts w:ascii="Helvetica" w:hAnsi="Helvetica"/>
            </w:rPr>
          </w:pPr>
          <w:proofErr w:type="spellStart"/>
          <w:r w:rsidRPr="0059635F">
            <w:rPr>
              <w:rFonts w:ascii="Helvetica" w:hAnsi="Helvetica"/>
              <w:sz w:val="16"/>
            </w:rPr>
            <w:t>Sidenr</w:t>
          </w:r>
          <w:proofErr w:type="spellEnd"/>
          <w:r w:rsidRPr="0059635F">
            <w:rPr>
              <w:rFonts w:ascii="Helvetica" w:hAnsi="Helvetica"/>
              <w:sz w:val="16"/>
            </w:rPr>
            <w:t>:</w:t>
          </w:r>
        </w:p>
        <w:p w14:paraId="29CD3667" w14:textId="77777777" w:rsidR="00704F81" w:rsidRPr="00DA7852" w:rsidRDefault="00704F81">
          <w:pPr>
            <w:jc w:val="center"/>
            <w:rPr>
              <w:rFonts w:ascii="Helvetica" w:hAnsi="Helvetica"/>
              <w:color w:val="0070C0"/>
            </w:rPr>
          </w:pPr>
          <w:r w:rsidRPr="00DA7852">
            <w:rPr>
              <w:rFonts w:ascii="Helvetica" w:hAnsi="Helvetica"/>
              <w:color w:val="0070C0"/>
            </w:rPr>
            <w:fldChar w:fldCharType="begin"/>
          </w:r>
          <w:r w:rsidRPr="00DA7852">
            <w:rPr>
              <w:rFonts w:ascii="Helvetica" w:hAnsi="Helvetica"/>
              <w:color w:val="0070C0"/>
            </w:rPr>
            <w:instrText xml:space="preserve">PAGE </w:instrText>
          </w:r>
          <w:r w:rsidRPr="00DA7852">
            <w:rPr>
              <w:rFonts w:ascii="Helvetica" w:hAnsi="Helvetica"/>
              <w:color w:val="0070C0"/>
            </w:rPr>
            <w:fldChar w:fldCharType="separate"/>
          </w:r>
          <w:r>
            <w:rPr>
              <w:rFonts w:ascii="Helvetica" w:hAnsi="Helvetica"/>
              <w:noProof/>
              <w:color w:val="0070C0"/>
            </w:rPr>
            <w:t>1</w:t>
          </w:r>
          <w:r w:rsidRPr="00DA7852">
            <w:rPr>
              <w:rFonts w:ascii="Helvetica" w:hAnsi="Helvetica"/>
              <w:color w:val="0070C0"/>
            </w:rPr>
            <w:fldChar w:fldCharType="end"/>
          </w:r>
          <w:r w:rsidRPr="00DA7852">
            <w:rPr>
              <w:rFonts w:ascii="Helvetica" w:hAnsi="Helvetica"/>
              <w:color w:val="0070C0"/>
            </w:rPr>
            <w:t xml:space="preserve"> av </w:t>
          </w:r>
          <w:r w:rsidRPr="00DA7852">
            <w:rPr>
              <w:rFonts w:ascii="Helvetica" w:hAnsi="Helvetica"/>
              <w:color w:val="0070C0"/>
            </w:rPr>
            <w:fldChar w:fldCharType="begin"/>
          </w:r>
          <w:r w:rsidRPr="00DA7852">
            <w:rPr>
              <w:rFonts w:ascii="Helvetica" w:hAnsi="Helvetica"/>
              <w:color w:val="0070C0"/>
            </w:rPr>
            <w:instrText>NUMPAGES</w:instrText>
          </w:r>
          <w:r w:rsidRPr="00DA7852">
            <w:rPr>
              <w:rFonts w:ascii="Helvetica" w:hAnsi="Helvetica"/>
              <w:color w:val="0070C0"/>
            </w:rPr>
            <w:fldChar w:fldCharType="separate"/>
          </w:r>
          <w:r>
            <w:rPr>
              <w:rFonts w:ascii="Helvetica" w:hAnsi="Helvetica"/>
              <w:noProof/>
              <w:color w:val="0070C0"/>
            </w:rPr>
            <w:t>1</w:t>
          </w:r>
          <w:r w:rsidRPr="00DA7852">
            <w:rPr>
              <w:rFonts w:ascii="Helvetica" w:hAnsi="Helvetica"/>
              <w:color w:val="0070C0"/>
            </w:rPr>
            <w:fldChar w:fldCharType="end"/>
          </w:r>
        </w:p>
      </w:tc>
    </w:tr>
    <w:tr w:rsidR="00704F81" w14:paraId="329FAEB4" w14:textId="77777777" w:rsidTr="0059635F">
      <w:trPr>
        <w:cantSplit/>
      </w:trPr>
      <w:tc>
        <w:tcPr>
          <w:tcW w:w="9497" w:type="dxa"/>
          <w:gridSpan w:val="6"/>
          <w:tcBorders>
            <w:top w:val="single" w:sz="12" w:space="0" w:color="auto"/>
            <w:left w:val="nil"/>
            <w:bottom w:val="nil"/>
            <w:right w:val="nil"/>
          </w:tcBorders>
        </w:tcPr>
        <w:p w14:paraId="416AA098" w14:textId="77777777" w:rsidR="00704F81" w:rsidRDefault="00704F81">
          <w:pPr>
            <w:spacing w:before="80" w:after="80"/>
            <w:ind w:left="-74" w:firstLine="74"/>
          </w:pPr>
          <w:r>
            <w:t xml:space="preserve"> </w:t>
          </w:r>
          <w:bookmarkStart w:id="3" w:name="Handboknavn"/>
          <w:r>
            <w:rPr>
              <w:color w:val="000080"/>
            </w:rPr>
            <w:t xml:space="preserve">  </w:t>
          </w:r>
          <w:bookmarkEnd w:id="3"/>
        </w:p>
      </w:tc>
    </w:tr>
  </w:tbl>
  <w:p w14:paraId="32FDEDCF" w14:textId="77777777" w:rsidR="00704F81" w:rsidRDefault="00704F81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saveSubsetFonts/>
  <w:proofState w:spelling="clean" w:grammar="clean"/>
  <w:attachedTemplate r:id="rId1"/>
  <w:defaultTabStop w:val="709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vdeling" w:val="lab_avdeling"/>
    <w:docVar w:name="Avsnitt" w:val="lab_avsnitt"/>
    <w:docVar w:name="Bedriftsnavn" w:val="ELDRIVE AS"/>
    <w:docVar w:name="DokTittel" w:val="Kalibrering av momentnøkler"/>
    <w:docVar w:name="DokType" w:val="Prosedyre"/>
    <w:docVar w:name="EKPrintMerke" w:val="Utskrift kun gyldig på utskriftstidspunktet: &lt;dato&gt;"/>
    <w:docVar w:name="EksRef" w:val=" 0_x0009_"/>
    <w:docVar w:name="Erstatter" w:val="lab_erstatter"/>
    <w:docVar w:name="GjelderFra" w:val="09.10.01"/>
    <w:docVar w:name="Referanse" w:val=" 0_x0009_"/>
    <w:docVar w:name="RefNr" w:val="5.3.2"/>
    <w:docVar w:name="Signatur" w:val="Knut Aker"/>
    <w:docVar w:name="skitten" w:val="0"/>
    <w:docVar w:name="SkrevetAv" w:val="Knut Aker"/>
    <w:docVar w:name="Tittel" w:val="Dette er en Test tittel."/>
    <w:docVar w:name="Utgave" w:val="0.02"/>
    <w:docVar w:name="Vedlegg" w:val=" 0_x0009_"/>
  </w:docVars>
  <w:rsids>
    <w:rsidRoot w:val="00863DE4"/>
    <w:rsid w:val="000749D9"/>
    <w:rsid w:val="001140BE"/>
    <w:rsid w:val="00124977"/>
    <w:rsid w:val="00327A59"/>
    <w:rsid w:val="00396603"/>
    <w:rsid w:val="003B0D5C"/>
    <w:rsid w:val="003D169C"/>
    <w:rsid w:val="00476BCE"/>
    <w:rsid w:val="00497DC4"/>
    <w:rsid w:val="0050771E"/>
    <w:rsid w:val="00522F4A"/>
    <w:rsid w:val="0059635F"/>
    <w:rsid w:val="006A0EB9"/>
    <w:rsid w:val="006C52EE"/>
    <w:rsid w:val="006E3CC8"/>
    <w:rsid w:val="006F2233"/>
    <w:rsid w:val="00704F81"/>
    <w:rsid w:val="0071724F"/>
    <w:rsid w:val="00792147"/>
    <w:rsid w:val="00805B4A"/>
    <w:rsid w:val="00863DE4"/>
    <w:rsid w:val="0086400B"/>
    <w:rsid w:val="00896540"/>
    <w:rsid w:val="008C625E"/>
    <w:rsid w:val="009763E5"/>
    <w:rsid w:val="009C433B"/>
    <w:rsid w:val="00A03D24"/>
    <w:rsid w:val="00A23F79"/>
    <w:rsid w:val="00AA5FA7"/>
    <w:rsid w:val="00B0613A"/>
    <w:rsid w:val="00B310BE"/>
    <w:rsid w:val="00C067FD"/>
    <w:rsid w:val="00C358A9"/>
    <w:rsid w:val="00C35CF5"/>
    <w:rsid w:val="00C4314E"/>
    <w:rsid w:val="00CF7939"/>
    <w:rsid w:val="00D55D4D"/>
    <w:rsid w:val="00DA7852"/>
    <w:rsid w:val="00DB2FCA"/>
    <w:rsid w:val="00E66B04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9720BA"/>
  <w15:chartTrackingRefBased/>
  <w15:docId w15:val="{71B59E9E-0C92-4693-83BC-DD868061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S Serif" w:eastAsia="Times New Roman" w:hAnsi="MS Serif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CC8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Overskrift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Overskrift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</w:rPr>
  </w:style>
  <w:style w:type="paragraph" w:styleId="Overskrift3">
    <w:name w:val="heading 3"/>
    <w:basedOn w:val="Normal"/>
    <w:next w:val="Normal"/>
    <w:qFormat/>
    <w:pPr>
      <w:ind w:left="354"/>
      <w:outlineLvl w:val="2"/>
    </w:pPr>
    <w:rPr>
      <w:b/>
    </w:rPr>
  </w:style>
  <w:style w:type="paragraph" w:styleId="Overskrift4">
    <w:name w:val="heading 4"/>
    <w:basedOn w:val="Overskrift3"/>
    <w:next w:val="Normal"/>
    <w:qFormat/>
    <w:pPr>
      <w:outlineLvl w:val="3"/>
    </w:pPr>
    <w:rPr>
      <w:b w:val="0"/>
      <w:u w:val="single"/>
    </w:rPr>
  </w:style>
  <w:style w:type="paragraph" w:styleId="Overskrift6">
    <w:name w:val="heading 6"/>
    <w:basedOn w:val="Normal"/>
    <w:next w:val="Normal"/>
    <w:qFormat/>
    <w:pPr>
      <w:outlineLvl w:val="5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semiHidden/>
    <w:pPr>
      <w:tabs>
        <w:tab w:val="center" w:pos="4819"/>
        <w:tab w:val="right" w:pos="9071"/>
      </w:tabs>
    </w:pPr>
  </w:style>
  <w:style w:type="paragraph" w:styleId="Topptekst">
    <w:name w:val="header"/>
    <w:basedOn w:val="Normal"/>
    <w:next w:val="Normal"/>
    <w:semiHidden/>
    <w:pPr>
      <w:jc w:val="right"/>
    </w:pPr>
  </w:style>
  <w:style w:type="paragraph" w:styleId="Vanliginnrykk">
    <w:name w:val="Normal Indent"/>
    <w:basedOn w:val="Normal"/>
    <w:semiHidden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topptekststil">
    <w:name w:val="topptekst_stil"/>
    <w:basedOn w:val="Topptekst"/>
    <w:next w:val="Normal"/>
  </w:style>
  <w:style w:type="paragraph" w:customStyle="1" w:styleId="Ramme">
    <w:name w:val="Ramme"/>
    <w:basedOn w:val="Normal"/>
    <w:next w:val="Normal"/>
    <w:pPr>
      <w:framePr w:w="5352" w:h="0" w:hSpace="141" w:wrap="around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</w:style>
  <w:style w:type="paragraph" w:customStyle="1" w:styleId="DBFelt">
    <w:name w:val="DBFelt"/>
    <w:basedOn w:val="Normal"/>
    <w:rPr>
      <w:color w:val="808080"/>
    </w:rPr>
  </w:style>
  <w:style w:type="character" w:styleId="Hyperkobling">
    <w:name w:val="Hyperlink"/>
    <w:basedOn w:val="Standardskriftforavsnitt"/>
    <w:semiHidden/>
    <w:rPr>
      <w:color w:val="0000FF"/>
      <w:u w:val="single"/>
    </w:rPr>
  </w:style>
  <w:style w:type="character" w:styleId="Fulgthyperkobling">
    <w:name w:val="FollowedHyperlink"/>
    <w:basedOn w:val="Standardskriftforavsnitt"/>
    <w:semiHidden/>
    <w:rPr>
      <w:color w:val="800080"/>
      <w:u w:val="single"/>
    </w:rPr>
  </w:style>
  <w:style w:type="table" w:styleId="Tabellrutenett">
    <w:name w:val="Table Grid"/>
    <w:basedOn w:val="Vanligtabell"/>
    <w:uiPriority w:val="59"/>
    <w:rsid w:val="006E3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formell2">
    <w:name w:val="Uformell2"/>
    <w:basedOn w:val="Normal"/>
    <w:rsid w:val="006E3CC8"/>
    <w:pPr>
      <w:spacing w:before="60" w:after="60"/>
    </w:pPr>
    <w:rPr>
      <w:rFonts w:ascii="Arial" w:hAnsi="Arial"/>
      <w:b/>
      <w:noProof/>
    </w:rPr>
  </w:style>
  <w:style w:type="paragraph" w:customStyle="1" w:styleId="Formell2">
    <w:name w:val="Formell2"/>
    <w:basedOn w:val="Normal"/>
    <w:rsid w:val="006E3CC8"/>
    <w:pPr>
      <w:spacing w:before="60" w:after="60"/>
    </w:pPr>
    <w:rPr>
      <w:rFonts w:ascii="Arial" w:hAnsi="Arial"/>
      <w:b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\Downloads\_SE-1118_RMA_Authorisasjons_skjema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_SE-1118_RMA_Authorisasjons_skjema</Template>
  <TotalTime>0</TotalTime>
  <Pages>1</Pages>
  <Words>133</Words>
  <Characters>738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RMA-Skjema</vt:lpstr>
      <vt:lpstr>Kalibrering av momentnøkler</vt:lpstr>
    </vt:vector>
  </TitlesOfParts>
  <Company>Simarud Electronic AS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RMA-Skjema</dc:title>
  <dc:subject/>
  <dc:creator>Maria Hobæk</dc:creator>
  <cp:keywords/>
  <cp:lastModifiedBy>Maria Hobæk</cp:lastModifiedBy>
  <cp:revision>2</cp:revision>
  <cp:lastPrinted>2011-02-18T14:49:00Z</cp:lastPrinted>
  <dcterms:created xsi:type="dcterms:W3CDTF">2023-12-11T14:20:00Z</dcterms:created>
  <dcterms:modified xsi:type="dcterms:W3CDTF">2023-12-11T14:20:00Z</dcterms:modified>
</cp:coreProperties>
</file>